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EA7" w:rsidRPr="006A7EA7" w:rsidRDefault="006A7EA7" w:rsidP="006A7EA7">
      <w:pPr>
        <w:jc w:val="center"/>
        <w:rPr>
          <w:rFonts w:ascii="Arial" w:hAnsi="Arial" w:cs="Arial"/>
          <w:b/>
          <w:noProof/>
          <w:sz w:val="24"/>
          <w:szCs w:val="24"/>
          <w:lang w:val="es-ES" w:eastAsia="es-ES"/>
        </w:rPr>
      </w:pPr>
      <w:r w:rsidRPr="006A7EA7">
        <w:rPr>
          <w:rFonts w:ascii="Arial" w:hAnsi="Arial" w:cs="Arial"/>
          <w:b/>
          <w:noProof/>
          <w:sz w:val="24"/>
          <w:szCs w:val="24"/>
          <w:lang w:val="es-ES" w:eastAsia="es-ES"/>
        </w:rPr>
        <w:t>ANEXO II</w:t>
      </w:r>
    </w:p>
    <w:p w:rsidR="006A7EA7" w:rsidRDefault="006A7EA7">
      <w:pPr>
        <w:spacing w:before="112" w:after="1"/>
        <w:rPr>
          <w:rFonts w:ascii="Times New Roman"/>
          <w:sz w:val="20"/>
        </w:rPr>
      </w:pPr>
    </w:p>
    <w:p w:rsidR="0095572C" w:rsidRDefault="00C76887">
      <w:pPr>
        <w:spacing w:before="112" w:after="1"/>
        <w:rPr>
          <w:rFonts w:ascii="Times New Roman"/>
          <w:sz w:val="20"/>
        </w:rPr>
      </w:pPr>
      <w:r w:rsidRPr="00C76887">
        <w:rPr>
          <w:rFonts w:ascii="Times New Roman"/>
          <w:noProof/>
          <w:sz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93742" cy="1403985"/>
                <wp:effectExtent l="0" t="0" r="26035" b="2159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74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37B2" w:rsidRPr="005C7718" w:rsidRDefault="00D337B2" w:rsidP="00C7688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7718">
                              <w:rPr>
                                <w:rFonts w:ascii="Arial" w:hAnsi="Arial" w:cs="Arial"/>
                                <w:b/>
                                <w:noProof/>
                                <w:sz w:val="24"/>
                                <w:szCs w:val="24"/>
                                <w:lang w:val="es-ES" w:eastAsia="es-ES"/>
                              </w:rPr>
                              <w:t>AUTORITZACIÓ D’ACCÉS A DADES I DECLARACIÓ RESPONSABLE SUPORT RESIDENCIAL 2026 / AUTORIZACIÓN ACCESO A DATOS Y DECLARACIÓN RESPONSABLE APOYO HABITACIONAL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0;width:440.45pt;height:110.55pt;z-index:487600640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">
                <v:textbox style="mso-fit-shape-to-text:t">
                  <w:txbxContent>
                    <w:p w:rsidR="00D337B2" w:rsidRPr="005C7718" w:rsidRDefault="00D337B2" w:rsidP="00C76887">
                      <w:pPr>
                        <w:jc w:val="both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bookmarkStart w:id="1" w:name="_GoBack"/>
                      <w:bookmarkEnd w:id="1"/>
                      <w:r w:rsidRPr="005C7718">
                        <w:rPr>
                          <w:rFonts w:ascii="Arial" w:hAnsi="Arial" w:cs="Arial"/>
                          <w:b/>
                          <w:noProof/>
                          <w:sz w:val="24"/>
                          <w:szCs w:val="24"/>
                          <w:lang w:val="es-ES" w:eastAsia="es-ES"/>
                        </w:rPr>
                        <w:t>AUTORITZACIÓ D’ACCÉS A DADES I DECLARACIÓ RESPONSABLE SUPORT RESIDENCIAL 2026 / AUTORIZACIÓN ACCESO A DATOS Y DECLARACIÓN RESPONSABLE APOYO HABITACIONAL 2026</w:t>
                      </w:r>
                    </w:p>
                  </w:txbxContent>
                </v:textbox>
              </v:shape>
            </w:pict>
          </mc:Fallback>
        </mc:AlternateContent>
      </w:r>
      <w:r w:rsidR="000B1584">
        <w:rPr>
          <w:rFonts w:ascii="Times New Roman"/>
          <w:noProof/>
          <w:sz w:val="20"/>
          <w:lang w:val="es-ES" w:eastAsia="es-ES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5346286</wp:posOffset>
            </wp:positionH>
            <wp:positionV relativeFrom="page">
              <wp:posOffset>3288823</wp:posOffset>
            </wp:positionV>
            <wp:extent cx="231717" cy="9048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17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572C" w:rsidRDefault="0095572C">
      <w:pPr>
        <w:ind w:left="162"/>
        <w:rPr>
          <w:rFonts w:ascii="Times New Roman"/>
          <w:sz w:val="20"/>
        </w:rPr>
      </w:pPr>
    </w:p>
    <w:p w:rsidR="00C76887" w:rsidRDefault="00C76887">
      <w:pPr>
        <w:spacing w:before="46"/>
        <w:rPr>
          <w:rFonts w:ascii="Times New Roman"/>
          <w:sz w:val="20"/>
        </w:rPr>
      </w:pPr>
    </w:p>
    <w:p w:rsidR="0095572C" w:rsidRDefault="0095572C">
      <w:pPr>
        <w:spacing w:before="46"/>
        <w:rPr>
          <w:rFonts w:ascii="Times New Roman"/>
          <w:sz w:val="20"/>
        </w:rPr>
      </w:pPr>
    </w:p>
    <w:p w:rsidR="005C7718" w:rsidRDefault="005C7718" w:rsidP="005C7718">
      <w:pPr>
        <w:rPr>
          <w:rFonts w:ascii="Arial" w:hAnsi="Arial" w:cs="Arial"/>
          <w:b/>
        </w:rPr>
      </w:pPr>
      <w:r>
        <w:rPr>
          <w:rFonts w:ascii="Times New Roman"/>
          <w:noProof/>
          <w:sz w:val="20"/>
          <w:lang w:val="es-ES" w:eastAsia="es-ES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DBD6165" wp14:editId="554E3D6D">
                <wp:simplePos x="0" y="0"/>
                <wp:positionH relativeFrom="page">
                  <wp:posOffset>962025</wp:posOffset>
                </wp:positionH>
                <wp:positionV relativeFrom="paragraph">
                  <wp:posOffset>232410</wp:posOffset>
                </wp:positionV>
                <wp:extent cx="5559425" cy="408940"/>
                <wp:effectExtent l="0" t="0" r="3175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9425" cy="408940"/>
                          <a:chOff x="-12" y="181356"/>
                          <a:chExt cx="5317490" cy="40894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50" y="217170"/>
                            <a:ext cx="86963" cy="108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-12" y="181356"/>
                            <a:ext cx="531749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7490" h="408940">
                                <a:moveTo>
                                  <a:pt x="193560" y="35052"/>
                                </a:moveTo>
                                <a:lnTo>
                                  <a:pt x="170688" y="35052"/>
                                </a:lnTo>
                                <a:lnTo>
                                  <a:pt x="170688" y="144780"/>
                                </a:lnTo>
                                <a:lnTo>
                                  <a:pt x="193560" y="144780"/>
                                </a:lnTo>
                                <a:lnTo>
                                  <a:pt x="193560" y="35052"/>
                                </a:lnTo>
                                <a:close/>
                              </a:path>
                              <a:path w="5317490" h="408940">
                                <a:moveTo>
                                  <a:pt x="288620" y="36169"/>
                                </a:moveTo>
                                <a:lnTo>
                                  <a:pt x="213753" y="36169"/>
                                </a:lnTo>
                                <a:lnTo>
                                  <a:pt x="213753" y="53949"/>
                                </a:lnTo>
                                <a:lnTo>
                                  <a:pt x="213753" y="80619"/>
                                </a:lnTo>
                                <a:lnTo>
                                  <a:pt x="213753" y="98399"/>
                                </a:lnTo>
                                <a:lnTo>
                                  <a:pt x="213753" y="144119"/>
                                </a:lnTo>
                                <a:lnTo>
                                  <a:pt x="236702" y="144119"/>
                                </a:lnTo>
                                <a:lnTo>
                                  <a:pt x="236702" y="98399"/>
                                </a:lnTo>
                                <a:lnTo>
                                  <a:pt x="282524" y="98399"/>
                                </a:lnTo>
                                <a:lnTo>
                                  <a:pt x="282524" y="80619"/>
                                </a:lnTo>
                                <a:lnTo>
                                  <a:pt x="236702" y="80619"/>
                                </a:lnTo>
                                <a:lnTo>
                                  <a:pt x="236702" y="53949"/>
                                </a:lnTo>
                                <a:lnTo>
                                  <a:pt x="288620" y="53949"/>
                                </a:lnTo>
                                <a:lnTo>
                                  <a:pt x="288620" y="36169"/>
                                </a:lnTo>
                                <a:close/>
                              </a:path>
                              <a:path w="5317490" h="408940">
                                <a:moveTo>
                                  <a:pt x="374053" y="122783"/>
                                </a:moveTo>
                                <a:lnTo>
                                  <a:pt x="354241" y="122783"/>
                                </a:lnTo>
                                <a:lnTo>
                                  <a:pt x="354241" y="144119"/>
                                </a:lnTo>
                                <a:lnTo>
                                  <a:pt x="374053" y="144119"/>
                                </a:lnTo>
                                <a:lnTo>
                                  <a:pt x="374053" y="122783"/>
                                </a:lnTo>
                                <a:close/>
                              </a:path>
                              <a:path w="5317490" h="408940">
                                <a:moveTo>
                                  <a:pt x="374053" y="64770"/>
                                </a:moveTo>
                                <a:lnTo>
                                  <a:pt x="354241" y="64770"/>
                                </a:lnTo>
                                <a:lnTo>
                                  <a:pt x="354241" y="86106"/>
                                </a:lnTo>
                                <a:lnTo>
                                  <a:pt x="374053" y="86106"/>
                                </a:lnTo>
                                <a:lnTo>
                                  <a:pt x="374053" y="64770"/>
                                </a:lnTo>
                                <a:close/>
                              </a:path>
                              <a:path w="5317490" h="408940">
                                <a:moveTo>
                                  <a:pt x="2775585" y="75438"/>
                                </a:moveTo>
                                <a:lnTo>
                                  <a:pt x="2772537" y="72390"/>
                                </a:lnTo>
                                <a:lnTo>
                                  <a:pt x="2771013" y="69342"/>
                                </a:lnTo>
                                <a:lnTo>
                                  <a:pt x="2767965" y="66294"/>
                                </a:lnTo>
                                <a:lnTo>
                                  <a:pt x="2763393" y="63246"/>
                                </a:lnTo>
                                <a:lnTo>
                                  <a:pt x="2760345" y="61722"/>
                                </a:lnTo>
                                <a:lnTo>
                                  <a:pt x="2754249" y="60198"/>
                                </a:lnTo>
                                <a:lnTo>
                                  <a:pt x="2746629" y="58674"/>
                                </a:lnTo>
                                <a:lnTo>
                                  <a:pt x="2732913" y="54102"/>
                                </a:lnTo>
                                <a:lnTo>
                                  <a:pt x="2728341" y="49530"/>
                                </a:lnTo>
                                <a:lnTo>
                                  <a:pt x="2728341" y="44958"/>
                                </a:lnTo>
                                <a:lnTo>
                                  <a:pt x="2731389" y="41910"/>
                                </a:lnTo>
                                <a:lnTo>
                                  <a:pt x="2737485" y="38862"/>
                                </a:lnTo>
                                <a:lnTo>
                                  <a:pt x="2746629" y="38862"/>
                                </a:lnTo>
                                <a:lnTo>
                                  <a:pt x="2751201" y="40386"/>
                                </a:lnTo>
                                <a:lnTo>
                                  <a:pt x="2757297" y="46482"/>
                                </a:lnTo>
                                <a:lnTo>
                                  <a:pt x="2757297" y="51054"/>
                                </a:lnTo>
                                <a:lnTo>
                                  <a:pt x="2774061" y="51054"/>
                                </a:lnTo>
                                <a:lnTo>
                                  <a:pt x="2774061" y="43434"/>
                                </a:lnTo>
                                <a:lnTo>
                                  <a:pt x="2771013" y="37338"/>
                                </a:lnTo>
                                <a:lnTo>
                                  <a:pt x="2766441" y="32766"/>
                                </a:lnTo>
                                <a:lnTo>
                                  <a:pt x="2760345" y="28194"/>
                                </a:lnTo>
                                <a:lnTo>
                                  <a:pt x="2752725" y="26670"/>
                                </a:lnTo>
                                <a:lnTo>
                                  <a:pt x="2731389" y="26670"/>
                                </a:lnTo>
                                <a:lnTo>
                                  <a:pt x="2726817" y="28194"/>
                                </a:lnTo>
                                <a:lnTo>
                                  <a:pt x="2722156" y="31242"/>
                                </a:lnTo>
                                <a:lnTo>
                                  <a:pt x="2719108" y="32766"/>
                                </a:lnTo>
                                <a:lnTo>
                                  <a:pt x="2716060" y="37338"/>
                                </a:lnTo>
                                <a:lnTo>
                                  <a:pt x="2714536" y="40386"/>
                                </a:lnTo>
                                <a:lnTo>
                                  <a:pt x="2713012" y="44958"/>
                                </a:lnTo>
                                <a:lnTo>
                                  <a:pt x="2713012" y="55626"/>
                                </a:lnTo>
                                <a:lnTo>
                                  <a:pt x="2714536" y="60198"/>
                                </a:lnTo>
                                <a:lnTo>
                                  <a:pt x="2720632" y="64770"/>
                                </a:lnTo>
                                <a:lnTo>
                                  <a:pt x="2723680" y="67818"/>
                                </a:lnTo>
                                <a:lnTo>
                                  <a:pt x="2729865" y="70866"/>
                                </a:lnTo>
                                <a:lnTo>
                                  <a:pt x="2739009" y="73914"/>
                                </a:lnTo>
                                <a:lnTo>
                                  <a:pt x="2745105" y="75438"/>
                                </a:lnTo>
                                <a:lnTo>
                                  <a:pt x="2749677" y="75438"/>
                                </a:lnTo>
                                <a:lnTo>
                                  <a:pt x="2752725" y="76962"/>
                                </a:lnTo>
                                <a:lnTo>
                                  <a:pt x="2754249" y="78486"/>
                                </a:lnTo>
                                <a:lnTo>
                                  <a:pt x="2757297" y="78486"/>
                                </a:lnTo>
                                <a:lnTo>
                                  <a:pt x="2757297" y="80010"/>
                                </a:lnTo>
                                <a:lnTo>
                                  <a:pt x="2760345" y="83058"/>
                                </a:lnTo>
                                <a:lnTo>
                                  <a:pt x="2760345" y="87630"/>
                                </a:lnTo>
                                <a:lnTo>
                                  <a:pt x="2758821" y="90678"/>
                                </a:lnTo>
                                <a:lnTo>
                                  <a:pt x="2755773" y="93726"/>
                                </a:lnTo>
                                <a:lnTo>
                                  <a:pt x="2749677" y="96875"/>
                                </a:lnTo>
                                <a:lnTo>
                                  <a:pt x="2739009" y="96875"/>
                                </a:lnTo>
                                <a:lnTo>
                                  <a:pt x="2734437" y="95250"/>
                                </a:lnTo>
                                <a:lnTo>
                                  <a:pt x="2731389" y="92202"/>
                                </a:lnTo>
                                <a:lnTo>
                                  <a:pt x="2728341" y="90678"/>
                                </a:lnTo>
                                <a:lnTo>
                                  <a:pt x="2725204" y="81534"/>
                                </a:lnTo>
                                <a:lnTo>
                                  <a:pt x="2709964" y="83058"/>
                                </a:lnTo>
                                <a:lnTo>
                                  <a:pt x="2711488" y="92202"/>
                                </a:lnTo>
                                <a:lnTo>
                                  <a:pt x="2743581" y="110591"/>
                                </a:lnTo>
                                <a:lnTo>
                                  <a:pt x="2751201" y="110591"/>
                                </a:lnTo>
                                <a:lnTo>
                                  <a:pt x="2757297" y="109067"/>
                                </a:lnTo>
                                <a:lnTo>
                                  <a:pt x="2766441" y="106019"/>
                                </a:lnTo>
                                <a:lnTo>
                                  <a:pt x="2769489" y="102971"/>
                                </a:lnTo>
                                <a:lnTo>
                                  <a:pt x="2775585" y="93726"/>
                                </a:lnTo>
                                <a:lnTo>
                                  <a:pt x="2775585" y="75438"/>
                                </a:lnTo>
                                <a:close/>
                              </a:path>
                              <a:path w="5317490" h="408940">
                                <a:moveTo>
                                  <a:pt x="2805696" y="27432"/>
                                </a:moveTo>
                                <a:lnTo>
                                  <a:pt x="2788932" y="27432"/>
                                </a:lnTo>
                                <a:lnTo>
                                  <a:pt x="2788932" y="109728"/>
                                </a:lnTo>
                                <a:lnTo>
                                  <a:pt x="2805696" y="109728"/>
                                </a:lnTo>
                                <a:lnTo>
                                  <a:pt x="2805696" y="27432"/>
                                </a:lnTo>
                                <a:close/>
                              </a:path>
                              <a:path w="5317490" h="408940">
                                <a:moveTo>
                                  <a:pt x="2896273" y="64770"/>
                                </a:moveTo>
                                <a:lnTo>
                                  <a:pt x="2859595" y="64770"/>
                                </a:lnTo>
                                <a:lnTo>
                                  <a:pt x="2859595" y="78486"/>
                                </a:lnTo>
                                <a:lnTo>
                                  <a:pt x="2879407" y="78486"/>
                                </a:lnTo>
                                <a:lnTo>
                                  <a:pt x="2879407" y="89154"/>
                                </a:lnTo>
                                <a:lnTo>
                                  <a:pt x="2876359" y="90678"/>
                                </a:lnTo>
                                <a:lnTo>
                                  <a:pt x="2873311" y="93726"/>
                                </a:lnTo>
                                <a:lnTo>
                                  <a:pt x="2870263" y="93726"/>
                                </a:lnTo>
                                <a:lnTo>
                                  <a:pt x="2867215" y="95250"/>
                                </a:lnTo>
                                <a:lnTo>
                                  <a:pt x="2862643" y="96875"/>
                                </a:lnTo>
                                <a:lnTo>
                                  <a:pt x="2851975" y="96875"/>
                                </a:lnTo>
                                <a:lnTo>
                                  <a:pt x="2847403" y="93726"/>
                                </a:lnTo>
                                <a:lnTo>
                                  <a:pt x="2838259" y="84582"/>
                                </a:lnTo>
                                <a:lnTo>
                                  <a:pt x="2836735" y="76962"/>
                                </a:lnTo>
                                <a:lnTo>
                                  <a:pt x="2836735" y="58674"/>
                                </a:lnTo>
                                <a:lnTo>
                                  <a:pt x="2838259" y="51054"/>
                                </a:lnTo>
                                <a:lnTo>
                                  <a:pt x="2847403" y="41910"/>
                                </a:lnTo>
                                <a:lnTo>
                                  <a:pt x="2851975" y="40386"/>
                                </a:lnTo>
                                <a:lnTo>
                                  <a:pt x="2864167" y="40386"/>
                                </a:lnTo>
                                <a:lnTo>
                                  <a:pt x="2868739" y="41910"/>
                                </a:lnTo>
                                <a:lnTo>
                                  <a:pt x="2871787" y="43434"/>
                                </a:lnTo>
                                <a:lnTo>
                                  <a:pt x="2874835" y="46482"/>
                                </a:lnTo>
                                <a:lnTo>
                                  <a:pt x="2877883" y="52578"/>
                                </a:lnTo>
                                <a:lnTo>
                                  <a:pt x="2894749" y="49530"/>
                                </a:lnTo>
                                <a:lnTo>
                                  <a:pt x="2893225" y="41910"/>
                                </a:lnTo>
                                <a:lnTo>
                                  <a:pt x="2888653" y="35814"/>
                                </a:lnTo>
                                <a:lnTo>
                                  <a:pt x="2883979" y="32766"/>
                                </a:lnTo>
                                <a:lnTo>
                                  <a:pt x="2877883" y="28194"/>
                                </a:lnTo>
                                <a:lnTo>
                                  <a:pt x="2870263" y="26670"/>
                                </a:lnTo>
                                <a:lnTo>
                                  <a:pt x="2845879" y="26670"/>
                                </a:lnTo>
                                <a:lnTo>
                                  <a:pt x="2839783" y="29718"/>
                                </a:lnTo>
                                <a:lnTo>
                                  <a:pt x="2827502" y="38862"/>
                                </a:lnTo>
                                <a:lnTo>
                                  <a:pt x="2824454" y="44958"/>
                                </a:lnTo>
                                <a:lnTo>
                                  <a:pt x="2821406" y="52578"/>
                                </a:lnTo>
                                <a:lnTo>
                                  <a:pt x="2818358" y="58674"/>
                                </a:lnTo>
                                <a:lnTo>
                                  <a:pt x="2818358" y="75438"/>
                                </a:lnTo>
                                <a:lnTo>
                                  <a:pt x="2821406" y="83058"/>
                                </a:lnTo>
                                <a:lnTo>
                                  <a:pt x="2824454" y="89154"/>
                                </a:lnTo>
                                <a:lnTo>
                                  <a:pt x="2827502" y="96875"/>
                                </a:lnTo>
                                <a:lnTo>
                                  <a:pt x="2832074" y="101447"/>
                                </a:lnTo>
                                <a:lnTo>
                                  <a:pt x="2838259" y="104495"/>
                                </a:lnTo>
                                <a:lnTo>
                                  <a:pt x="2844355" y="109067"/>
                                </a:lnTo>
                                <a:lnTo>
                                  <a:pt x="2851975" y="110591"/>
                                </a:lnTo>
                                <a:lnTo>
                                  <a:pt x="2867215" y="110591"/>
                                </a:lnTo>
                                <a:lnTo>
                                  <a:pt x="2873311" y="109067"/>
                                </a:lnTo>
                                <a:lnTo>
                                  <a:pt x="2880931" y="106019"/>
                                </a:lnTo>
                                <a:lnTo>
                                  <a:pt x="2887129" y="104495"/>
                                </a:lnTo>
                                <a:lnTo>
                                  <a:pt x="2896273" y="98399"/>
                                </a:lnTo>
                                <a:lnTo>
                                  <a:pt x="2896273" y="64770"/>
                                </a:lnTo>
                                <a:close/>
                              </a:path>
                              <a:path w="5317490" h="408940">
                                <a:moveTo>
                                  <a:pt x="2975610" y="26670"/>
                                </a:moveTo>
                                <a:lnTo>
                                  <a:pt x="2960370" y="26670"/>
                                </a:lnTo>
                                <a:lnTo>
                                  <a:pt x="2960370" y="81534"/>
                                </a:lnTo>
                                <a:lnTo>
                                  <a:pt x="2926753" y="26670"/>
                                </a:lnTo>
                                <a:lnTo>
                                  <a:pt x="2911513" y="26670"/>
                                </a:lnTo>
                                <a:lnTo>
                                  <a:pt x="2911513" y="109067"/>
                                </a:lnTo>
                                <a:lnTo>
                                  <a:pt x="2926753" y="109067"/>
                                </a:lnTo>
                                <a:lnTo>
                                  <a:pt x="2926753" y="55626"/>
                                </a:lnTo>
                                <a:lnTo>
                                  <a:pt x="2958846" y="109067"/>
                                </a:lnTo>
                                <a:lnTo>
                                  <a:pt x="2975610" y="109067"/>
                                </a:lnTo>
                                <a:lnTo>
                                  <a:pt x="2975610" y="26670"/>
                                </a:lnTo>
                                <a:close/>
                              </a:path>
                              <a:path w="5317490" h="408940">
                                <a:moveTo>
                                  <a:pt x="3068777" y="109067"/>
                                </a:moveTo>
                                <a:lnTo>
                                  <a:pt x="3061271" y="90678"/>
                                </a:lnTo>
                                <a:lnTo>
                                  <a:pt x="3055670" y="76962"/>
                                </a:lnTo>
                                <a:lnTo>
                                  <a:pt x="3043237" y="46482"/>
                                </a:lnTo>
                                <a:lnTo>
                                  <a:pt x="3038195" y="34137"/>
                                </a:lnTo>
                                <a:lnTo>
                                  <a:pt x="3038195" y="76962"/>
                                </a:lnTo>
                                <a:lnTo>
                                  <a:pt x="3015335" y="76962"/>
                                </a:lnTo>
                                <a:lnTo>
                                  <a:pt x="3026003" y="46482"/>
                                </a:lnTo>
                                <a:lnTo>
                                  <a:pt x="3038195" y="76962"/>
                                </a:lnTo>
                                <a:lnTo>
                                  <a:pt x="3038195" y="34137"/>
                                </a:lnTo>
                                <a:lnTo>
                                  <a:pt x="3035147" y="26670"/>
                                </a:lnTo>
                                <a:lnTo>
                                  <a:pt x="3018383" y="26670"/>
                                </a:lnTo>
                                <a:lnTo>
                                  <a:pt x="2986290" y="109067"/>
                                </a:lnTo>
                                <a:lnTo>
                                  <a:pt x="3003143" y="109067"/>
                                </a:lnTo>
                                <a:lnTo>
                                  <a:pt x="3010763" y="90678"/>
                                </a:lnTo>
                                <a:lnTo>
                                  <a:pt x="3042767" y="90678"/>
                                </a:lnTo>
                                <a:lnTo>
                                  <a:pt x="3050489" y="109067"/>
                                </a:lnTo>
                                <a:lnTo>
                                  <a:pt x="3068777" y="109067"/>
                                </a:lnTo>
                                <a:close/>
                              </a:path>
                              <a:path w="5317490" h="408940">
                                <a:moveTo>
                                  <a:pt x="3134398" y="26670"/>
                                </a:moveTo>
                                <a:lnTo>
                                  <a:pt x="3068777" y="26670"/>
                                </a:lnTo>
                                <a:lnTo>
                                  <a:pt x="3068777" y="41910"/>
                                </a:lnTo>
                                <a:lnTo>
                                  <a:pt x="3093161" y="41910"/>
                                </a:lnTo>
                                <a:lnTo>
                                  <a:pt x="3093161" y="109067"/>
                                </a:lnTo>
                                <a:lnTo>
                                  <a:pt x="3110014" y="109067"/>
                                </a:lnTo>
                                <a:lnTo>
                                  <a:pt x="3110014" y="41910"/>
                                </a:lnTo>
                                <a:lnTo>
                                  <a:pt x="3134398" y="41910"/>
                                </a:lnTo>
                                <a:lnTo>
                                  <a:pt x="3134398" y="26670"/>
                                </a:lnTo>
                                <a:close/>
                              </a:path>
                              <a:path w="5317490" h="408940">
                                <a:moveTo>
                                  <a:pt x="3210788" y="26670"/>
                                </a:moveTo>
                                <a:lnTo>
                                  <a:pt x="3193923" y="26670"/>
                                </a:lnTo>
                                <a:lnTo>
                                  <a:pt x="3193923" y="83058"/>
                                </a:lnTo>
                                <a:lnTo>
                                  <a:pt x="3192399" y="86106"/>
                                </a:lnTo>
                                <a:lnTo>
                                  <a:pt x="3192399" y="89154"/>
                                </a:lnTo>
                                <a:lnTo>
                                  <a:pt x="3190875" y="92202"/>
                                </a:lnTo>
                                <a:lnTo>
                                  <a:pt x="3189351" y="93726"/>
                                </a:lnTo>
                                <a:lnTo>
                                  <a:pt x="3183255" y="96875"/>
                                </a:lnTo>
                                <a:lnTo>
                                  <a:pt x="3174111" y="96875"/>
                                </a:lnTo>
                                <a:lnTo>
                                  <a:pt x="3169539" y="95250"/>
                                </a:lnTo>
                                <a:lnTo>
                                  <a:pt x="3166491" y="93726"/>
                                </a:lnTo>
                                <a:lnTo>
                                  <a:pt x="3164967" y="90678"/>
                                </a:lnTo>
                                <a:lnTo>
                                  <a:pt x="3163443" y="89154"/>
                                </a:lnTo>
                                <a:lnTo>
                                  <a:pt x="3161919" y="84582"/>
                                </a:lnTo>
                                <a:lnTo>
                                  <a:pt x="3161919" y="26670"/>
                                </a:lnTo>
                                <a:lnTo>
                                  <a:pt x="3145066" y="26670"/>
                                </a:lnTo>
                                <a:lnTo>
                                  <a:pt x="3145066" y="87630"/>
                                </a:lnTo>
                                <a:lnTo>
                                  <a:pt x="3146590" y="92202"/>
                                </a:lnTo>
                                <a:lnTo>
                                  <a:pt x="3146590" y="95250"/>
                                </a:lnTo>
                                <a:lnTo>
                                  <a:pt x="3148114" y="98399"/>
                                </a:lnTo>
                                <a:lnTo>
                                  <a:pt x="3151162" y="101447"/>
                                </a:lnTo>
                                <a:lnTo>
                                  <a:pt x="3154299" y="102971"/>
                                </a:lnTo>
                                <a:lnTo>
                                  <a:pt x="3157347" y="106019"/>
                                </a:lnTo>
                                <a:lnTo>
                                  <a:pt x="3160395" y="107543"/>
                                </a:lnTo>
                                <a:lnTo>
                                  <a:pt x="3164967" y="109067"/>
                                </a:lnTo>
                                <a:lnTo>
                                  <a:pt x="3171063" y="110591"/>
                                </a:lnTo>
                                <a:lnTo>
                                  <a:pt x="3184779" y="110591"/>
                                </a:lnTo>
                                <a:lnTo>
                                  <a:pt x="3190875" y="109067"/>
                                </a:lnTo>
                                <a:lnTo>
                                  <a:pt x="3193923" y="107543"/>
                                </a:lnTo>
                                <a:lnTo>
                                  <a:pt x="3198495" y="106019"/>
                                </a:lnTo>
                                <a:lnTo>
                                  <a:pt x="3201543" y="104495"/>
                                </a:lnTo>
                                <a:lnTo>
                                  <a:pt x="3204591" y="101447"/>
                                </a:lnTo>
                                <a:lnTo>
                                  <a:pt x="3207740" y="95250"/>
                                </a:lnTo>
                                <a:lnTo>
                                  <a:pt x="3209264" y="90678"/>
                                </a:lnTo>
                                <a:lnTo>
                                  <a:pt x="3209264" y="87630"/>
                                </a:lnTo>
                                <a:lnTo>
                                  <a:pt x="3210788" y="80010"/>
                                </a:lnTo>
                                <a:lnTo>
                                  <a:pt x="3210788" y="26670"/>
                                </a:lnTo>
                                <a:close/>
                              </a:path>
                              <a:path w="5317490" h="408940">
                                <a:moveTo>
                                  <a:pt x="3300793" y="109067"/>
                                </a:moveTo>
                                <a:lnTo>
                                  <a:pt x="3291649" y="93726"/>
                                </a:lnTo>
                                <a:lnTo>
                                  <a:pt x="3287077" y="86106"/>
                                </a:lnTo>
                                <a:lnTo>
                                  <a:pt x="3284029" y="83058"/>
                                </a:lnTo>
                                <a:lnTo>
                                  <a:pt x="3282505" y="80010"/>
                                </a:lnTo>
                                <a:lnTo>
                                  <a:pt x="3279457" y="76962"/>
                                </a:lnTo>
                                <a:lnTo>
                                  <a:pt x="3276409" y="75438"/>
                                </a:lnTo>
                                <a:lnTo>
                                  <a:pt x="3273361" y="72390"/>
                                </a:lnTo>
                                <a:lnTo>
                                  <a:pt x="3279457" y="72390"/>
                                </a:lnTo>
                                <a:lnTo>
                                  <a:pt x="3285553" y="69342"/>
                                </a:lnTo>
                                <a:lnTo>
                                  <a:pt x="3288601" y="64770"/>
                                </a:lnTo>
                                <a:lnTo>
                                  <a:pt x="3293173" y="61722"/>
                                </a:lnTo>
                                <a:lnTo>
                                  <a:pt x="3294697" y="55626"/>
                                </a:lnTo>
                                <a:lnTo>
                                  <a:pt x="3294697" y="44958"/>
                                </a:lnTo>
                                <a:lnTo>
                                  <a:pt x="3293681" y="41910"/>
                                </a:lnTo>
                                <a:lnTo>
                                  <a:pt x="3293173" y="40386"/>
                                </a:lnTo>
                                <a:lnTo>
                                  <a:pt x="3291649" y="37338"/>
                                </a:lnTo>
                                <a:lnTo>
                                  <a:pt x="3285553" y="31242"/>
                                </a:lnTo>
                                <a:lnTo>
                                  <a:pt x="3280981" y="29718"/>
                                </a:lnTo>
                                <a:lnTo>
                                  <a:pt x="3277933" y="28194"/>
                                </a:lnTo>
                                <a:lnTo>
                                  <a:pt x="3277933" y="48006"/>
                                </a:lnTo>
                                <a:lnTo>
                                  <a:pt x="3277933" y="54102"/>
                                </a:lnTo>
                                <a:lnTo>
                                  <a:pt x="3276409" y="55626"/>
                                </a:lnTo>
                                <a:lnTo>
                                  <a:pt x="3276409" y="57150"/>
                                </a:lnTo>
                                <a:lnTo>
                                  <a:pt x="3273361" y="60198"/>
                                </a:lnTo>
                                <a:lnTo>
                                  <a:pt x="3271837" y="60198"/>
                                </a:lnTo>
                                <a:lnTo>
                                  <a:pt x="3268789" y="61722"/>
                                </a:lnTo>
                                <a:lnTo>
                                  <a:pt x="3244316" y="61722"/>
                                </a:lnTo>
                                <a:lnTo>
                                  <a:pt x="3244316" y="41910"/>
                                </a:lnTo>
                                <a:lnTo>
                                  <a:pt x="3271837" y="41910"/>
                                </a:lnTo>
                                <a:lnTo>
                                  <a:pt x="3277933" y="48006"/>
                                </a:lnTo>
                                <a:lnTo>
                                  <a:pt x="3277933" y="28194"/>
                                </a:lnTo>
                                <a:lnTo>
                                  <a:pt x="3271837" y="26670"/>
                                </a:lnTo>
                                <a:lnTo>
                                  <a:pt x="3227552" y="26670"/>
                                </a:lnTo>
                                <a:lnTo>
                                  <a:pt x="3227552" y="109067"/>
                                </a:lnTo>
                                <a:lnTo>
                                  <a:pt x="3244316" y="109067"/>
                                </a:lnTo>
                                <a:lnTo>
                                  <a:pt x="3244316" y="75438"/>
                                </a:lnTo>
                                <a:lnTo>
                                  <a:pt x="3256508" y="75438"/>
                                </a:lnTo>
                                <a:lnTo>
                                  <a:pt x="3258032" y="76962"/>
                                </a:lnTo>
                                <a:lnTo>
                                  <a:pt x="3259556" y="76962"/>
                                </a:lnTo>
                                <a:lnTo>
                                  <a:pt x="3261169" y="80010"/>
                                </a:lnTo>
                                <a:lnTo>
                                  <a:pt x="3265741" y="84582"/>
                                </a:lnTo>
                                <a:lnTo>
                                  <a:pt x="3268789" y="90678"/>
                                </a:lnTo>
                                <a:lnTo>
                                  <a:pt x="3280981" y="109067"/>
                                </a:lnTo>
                                <a:lnTo>
                                  <a:pt x="3300793" y="109067"/>
                                </a:lnTo>
                                <a:close/>
                              </a:path>
                              <a:path w="5317490" h="408940">
                                <a:moveTo>
                                  <a:pt x="3415296" y="26670"/>
                                </a:moveTo>
                                <a:lnTo>
                                  <a:pt x="3404616" y="26670"/>
                                </a:lnTo>
                                <a:lnTo>
                                  <a:pt x="3384118" y="107289"/>
                                </a:lnTo>
                                <a:lnTo>
                                  <a:pt x="3377654" y="90678"/>
                                </a:lnTo>
                                <a:lnTo>
                                  <a:pt x="3372307" y="76962"/>
                                </a:lnTo>
                                <a:lnTo>
                                  <a:pt x="3360432" y="46482"/>
                                </a:lnTo>
                                <a:lnTo>
                                  <a:pt x="3354235" y="30581"/>
                                </a:lnTo>
                                <a:lnTo>
                                  <a:pt x="3354235" y="76962"/>
                                </a:lnTo>
                                <a:lnTo>
                                  <a:pt x="3332899" y="76962"/>
                                </a:lnTo>
                                <a:lnTo>
                                  <a:pt x="3343567" y="46482"/>
                                </a:lnTo>
                                <a:lnTo>
                                  <a:pt x="3354235" y="76962"/>
                                </a:lnTo>
                                <a:lnTo>
                                  <a:pt x="3354235" y="30581"/>
                                </a:lnTo>
                                <a:lnTo>
                                  <a:pt x="3352711" y="26670"/>
                                </a:lnTo>
                                <a:lnTo>
                                  <a:pt x="3334423" y="26670"/>
                                </a:lnTo>
                                <a:lnTo>
                                  <a:pt x="3302317" y="109067"/>
                                </a:lnTo>
                                <a:lnTo>
                                  <a:pt x="3320707" y="109067"/>
                                </a:lnTo>
                                <a:lnTo>
                                  <a:pt x="3326803" y="90678"/>
                                </a:lnTo>
                                <a:lnTo>
                                  <a:pt x="3360331" y="90678"/>
                                </a:lnTo>
                                <a:lnTo>
                                  <a:pt x="3368040" y="109067"/>
                                </a:lnTo>
                                <a:lnTo>
                                  <a:pt x="3383661" y="109067"/>
                                </a:lnTo>
                                <a:lnTo>
                                  <a:pt x="3383280" y="110591"/>
                                </a:lnTo>
                                <a:lnTo>
                                  <a:pt x="3395472" y="110591"/>
                                </a:lnTo>
                                <a:lnTo>
                                  <a:pt x="3415296" y="26670"/>
                                </a:lnTo>
                                <a:close/>
                              </a:path>
                              <a:path w="5317490" h="408940">
                                <a:moveTo>
                                  <a:pt x="3481019" y="26670"/>
                                </a:moveTo>
                                <a:lnTo>
                                  <a:pt x="3424529" y="26670"/>
                                </a:lnTo>
                                <a:lnTo>
                                  <a:pt x="3424529" y="109067"/>
                                </a:lnTo>
                                <a:lnTo>
                                  <a:pt x="3441293" y="109067"/>
                                </a:lnTo>
                                <a:lnTo>
                                  <a:pt x="3441293" y="73914"/>
                                </a:lnTo>
                                <a:lnTo>
                                  <a:pt x="3474923" y="73914"/>
                                </a:lnTo>
                                <a:lnTo>
                                  <a:pt x="3474923" y="60198"/>
                                </a:lnTo>
                                <a:lnTo>
                                  <a:pt x="3441293" y="60198"/>
                                </a:lnTo>
                                <a:lnTo>
                                  <a:pt x="3441293" y="41910"/>
                                </a:lnTo>
                                <a:lnTo>
                                  <a:pt x="3481019" y="41910"/>
                                </a:lnTo>
                                <a:lnTo>
                                  <a:pt x="3481019" y="26670"/>
                                </a:lnTo>
                                <a:close/>
                              </a:path>
                              <a:path w="5317490" h="408940">
                                <a:moveTo>
                                  <a:pt x="3509975" y="49530"/>
                                </a:moveTo>
                                <a:lnTo>
                                  <a:pt x="3494735" y="49530"/>
                                </a:lnTo>
                                <a:lnTo>
                                  <a:pt x="3494735" y="109067"/>
                                </a:lnTo>
                                <a:lnTo>
                                  <a:pt x="3509975" y="109067"/>
                                </a:lnTo>
                                <a:lnTo>
                                  <a:pt x="3509975" y="49530"/>
                                </a:lnTo>
                                <a:close/>
                              </a:path>
                              <a:path w="5317490" h="408940">
                                <a:moveTo>
                                  <a:pt x="3509975" y="26670"/>
                                </a:moveTo>
                                <a:lnTo>
                                  <a:pt x="3494735" y="26670"/>
                                </a:lnTo>
                                <a:lnTo>
                                  <a:pt x="3494735" y="41910"/>
                                </a:lnTo>
                                <a:lnTo>
                                  <a:pt x="3509975" y="41910"/>
                                </a:lnTo>
                                <a:lnTo>
                                  <a:pt x="3509975" y="26670"/>
                                </a:lnTo>
                                <a:close/>
                              </a:path>
                              <a:path w="5317490" h="408940">
                                <a:moveTo>
                                  <a:pt x="3563404" y="51054"/>
                                </a:moveTo>
                                <a:lnTo>
                                  <a:pt x="3557308" y="48006"/>
                                </a:lnTo>
                                <a:lnTo>
                                  <a:pt x="3551212" y="48006"/>
                                </a:lnTo>
                                <a:lnTo>
                                  <a:pt x="3548164" y="49530"/>
                                </a:lnTo>
                                <a:lnTo>
                                  <a:pt x="3546640" y="51054"/>
                                </a:lnTo>
                                <a:lnTo>
                                  <a:pt x="3545116" y="51054"/>
                                </a:lnTo>
                                <a:lnTo>
                                  <a:pt x="3542068" y="54102"/>
                                </a:lnTo>
                                <a:lnTo>
                                  <a:pt x="3540544" y="58674"/>
                                </a:lnTo>
                                <a:lnTo>
                                  <a:pt x="3540544" y="49530"/>
                                </a:lnTo>
                                <a:lnTo>
                                  <a:pt x="3525215" y="49530"/>
                                </a:lnTo>
                                <a:lnTo>
                                  <a:pt x="3525215" y="109067"/>
                                </a:lnTo>
                                <a:lnTo>
                                  <a:pt x="3540544" y="109067"/>
                                </a:lnTo>
                                <a:lnTo>
                                  <a:pt x="3540544" y="80010"/>
                                </a:lnTo>
                                <a:lnTo>
                                  <a:pt x="3542068" y="73914"/>
                                </a:lnTo>
                                <a:lnTo>
                                  <a:pt x="3542068" y="70866"/>
                                </a:lnTo>
                                <a:lnTo>
                                  <a:pt x="3543592" y="67818"/>
                                </a:lnTo>
                                <a:lnTo>
                                  <a:pt x="3548164" y="63246"/>
                                </a:lnTo>
                                <a:lnTo>
                                  <a:pt x="3555784" y="63246"/>
                                </a:lnTo>
                                <a:lnTo>
                                  <a:pt x="3558832" y="64770"/>
                                </a:lnTo>
                                <a:lnTo>
                                  <a:pt x="3563404" y="51054"/>
                                </a:lnTo>
                                <a:close/>
                              </a:path>
                              <a:path w="5317490" h="408940">
                                <a:moveTo>
                                  <a:pt x="3656558" y="61722"/>
                                </a:moveTo>
                                <a:lnTo>
                                  <a:pt x="3655796" y="60198"/>
                                </a:lnTo>
                                <a:lnTo>
                                  <a:pt x="3655034" y="58674"/>
                                </a:lnTo>
                                <a:lnTo>
                                  <a:pt x="3653510" y="55626"/>
                                </a:lnTo>
                                <a:lnTo>
                                  <a:pt x="3650462" y="52578"/>
                                </a:lnTo>
                                <a:lnTo>
                                  <a:pt x="3641318" y="48006"/>
                                </a:lnTo>
                                <a:lnTo>
                                  <a:pt x="3633698" y="48006"/>
                                </a:lnTo>
                                <a:lnTo>
                                  <a:pt x="3630561" y="49530"/>
                                </a:lnTo>
                                <a:lnTo>
                                  <a:pt x="3621417" y="54102"/>
                                </a:lnTo>
                                <a:lnTo>
                                  <a:pt x="3618369" y="58674"/>
                                </a:lnTo>
                                <a:lnTo>
                                  <a:pt x="3616845" y="54102"/>
                                </a:lnTo>
                                <a:lnTo>
                                  <a:pt x="3615321" y="52578"/>
                                </a:lnTo>
                                <a:lnTo>
                                  <a:pt x="3606177" y="48006"/>
                                </a:lnTo>
                                <a:lnTo>
                                  <a:pt x="3595509" y="48006"/>
                                </a:lnTo>
                                <a:lnTo>
                                  <a:pt x="3589413" y="51054"/>
                                </a:lnTo>
                                <a:lnTo>
                                  <a:pt x="3583317" y="58674"/>
                                </a:lnTo>
                                <a:lnTo>
                                  <a:pt x="3583317" y="49530"/>
                                </a:lnTo>
                                <a:lnTo>
                                  <a:pt x="3569500" y="49530"/>
                                </a:lnTo>
                                <a:lnTo>
                                  <a:pt x="3569500" y="109067"/>
                                </a:lnTo>
                                <a:lnTo>
                                  <a:pt x="3584841" y="109067"/>
                                </a:lnTo>
                                <a:lnTo>
                                  <a:pt x="3584841" y="70866"/>
                                </a:lnTo>
                                <a:lnTo>
                                  <a:pt x="3586365" y="67818"/>
                                </a:lnTo>
                                <a:lnTo>
                                  <a:pt x="3586365" y="66294"/>
                                </a:lnTo>
                                <a:lnTo>
                                  <a:pt x="3587889" y="63246"/>
                                </a:lnTo>
                                <a:lnTo>
                                  <a:pt x="3590937" y="61722"/>
                                </a:lnTo>
                                <a:lnTo>
                                  <a:pt x="3592461" y="61722"/>
                                </a:lnTo>
                                <a:lnTo>
                                  <a:pt x="3593985" y="60198"/>
                                </a:lnTo>
                                <a:lnTo>
                                  <a:pt x="3600081" y="60198"/>
                                </a:lnTo>
                                <a:lnTo>
                                  <a:pt x="3604653" y="64770"/>
                                </a:lnTo>
                                <a:lnTo>
                                  <a:pt x="3604653" y="109067"/>
                                </a:lnTo>
                                <a:lnTo>
                                  <a:pt x="3621417" y="109067"/>
                                </a:lnTo>
                                <a:lnTo>
                                  <a:pt x="3621417" y="67818"/>
                                </a:lnTo>
                                <a:lnTo>
                                  <a:pt x="3622941" y="66294"/>
                                </a:lnTo>
                                <a:lnTo>
                                  <a:pt x="3624465" y="63246"/>
                                </a:lnTo>
                                <a:lnTo>
                                  <a:pt x="3625989" y="63246"/>
                                </a:lnTo>
                                <a:lnTo>
                                  <a:pt x="3627513" y="61722"/>
                                </a:lnTo>
                                <a:lnTo>
                                  <a:pt x="3630561" y="60198"/>
                                </a:lnTo>
                                <a:lnTo>
                                  <a:pt x="3635222" y="60198"/>
                                </a:lnTo>
                                <a:lnTo>
                                  <a:pt x="3638270" y="61722"/>
                                </a:lnTo>
                                <a:lnTo>
                                  <a:pt x="3639794" y="63246"/>
                                </a:lnTo>
                                <a:lnTo>
                                  <a:pt x="3639794" y="66294"/>
                                </a:lnTo>
                                <a:lnTo>
                                  <a:pt x="3641318" y="69342"/>
                                </a:lnTo>
                                <a:lnTo>
                                  <a:pt x="3641318" y="109067"/>
                                </a:lnTo>
                                <a:lnTo>
                                  <a:pt x="3656558" y="109067"/>
                                </a:lnTo>
                                <a:lnTo>
                                  <a:pt x="3656558" y="61722"/>
                                </a:lnTo>
                                <a:close/>
                              </a:path>
                              <a:path w="5317490" h="408940">
                                <a:moveTo>
                                  <a:pt x="3723716" y="109067"/>
                                </a:moveTo>
                                <a:lnTo>
                                  <a:pt x="3722192" y="106019"/>
                                </a:lnTo>
                                <a:lnTo>
                                  <a:pt x="3722192" y="102971"/>
                                </a:lnTo>
                                <a:lnTo>
                                  <a:pt x="3720668" y="101447"/>
                                </a:lnTo>
                                <a:lnTo>
                                  <a:pt x="3720668" y="99923"/>
                                </a:lnTo>
                                <a:lnTo>
                                  <a:pt x="3720668" y="80010"/>
                                </a:lnTo>
                                <a:lnTo>
                                  <a:pt x="3720668" y="64770"/>
                                </a:lnTo>
                                <a:lnTo>
                                  <a:pt x="3719144" y="60198"/>
                                </a:lnTo>
                                <a:lnTo>
                                  <a:pt x="3719144" y="57150"/>
                                </a:lnTo>
                                <a:lnTo>
                                  <a:pt x="3717620" y="54102"/>
                                </a:lnTo>
                                <a:lnTo>
                                  <a:pt x="3708476" y="49530"/>
                                </a:lnTo>
                                <a:lnTo>
                                  <a:pt x="3702380" y="48006"/>
                                </a:lnTo>
                                <a:lnTo>
                                  <a:pt x="3688664" y="48006"/>
                                </a:lnTo>
                                <a:lnTo>
                                  <a:pt x="3670274" y="64770"/>
                                </a:lnTo>
                                <a:lnTo>
                                  <a:pt x="3683990" y="67818"/>
                                </a:lnTo>
                                <a:lnTo>
                                  <a:pt x="3685514" y="64770"/>
                                </a:lnTo>
                                <a:lnTo>
                                  <a:pt x="3687140" y="63246"/>
                                </a:lnTo>
                                <a:lnTo>
                                  <a:pt x="3688664" y="61722"/>
                                </a:lnTo>
                                <a:lnTo>
                                  <a:pt x="3690188" y="61722"/>
                                </a:lnTo>
                                <a:lnTo>
                                  <a:pt x="3691712" y="60198"/>
                                </a:lnTo>
                                <a:lnTo>
                                  <a:pt x="3699332" y="60198"/>
                                </a:lnTo>
                                <a:lnTo>
                                  <a:pt x="3700856" y="61722"/>
                                </a:lnTo>
                                <a:lnTo>
                                  <a:pt x="3702380" y="61722"/>
                                </a:lnTo>
                                <a:lnTo>
                                  <a:pt x="3703904" y="63246"/>
                                </a:lnTo>
                                <a:lnTo>
                                  <a:pt x="3705428" y="66294"/>
                                </a:lnTo>
                                <a:lnTo>
                                  <a:pt x="3705428" y="70866"/>
                                </a:lnTo>
                                <a:lnTo>
                                  <a:pt x="3705428" y="80010"/>
                                </a:lnTo>
                                <a:lnTo>
                                  <a:pt x="3705428" y="90678"/>
                                </a:lnTo>
                                <a:lnTo>
                                  <a:pt x="3703904" y="90678"/>
                                </a:lnTo>
                                <a:lnTo>
                                  <a:pt x="3703904" y="93726"/>
                                </a:lnTo>
                                <a:lnTo>
                                  <a:pt x="3702380" y="95250"/>
                                </a:lnTo>
                                <a:lnTo>
                                  <a:pt x="3700856" y="96875"/>
                                </a:lnTo>
                                <a:lnTo>
                                  <a:pt x="3697808" y="98399"/>
                                </a:lnTo>
                                <a:lnTo>
                                  <a:pt x="3696284" y="99923"/>
                                </a:lnTo>
                                <a:lnTo>
                                  <a:pt x="3690188" y="99923"/>
                                </a:lnTo>
                                <a:lnTo>
                                  <a:pt x="3683990" y="93726"/>
                                </a:lnTo>
                                <a:lnTo>
                                  <a:pt x="3683990" y="89154"/>
                                </a:lnTo>
                                <a:lnTo>
                                  <a:pt x="3685514" y="87630"/>
                                </a:lnTo>
                                <a:lnTo>
                                  <a:pt x="3687140" y="86106"/>
                                </a:lnTo>
                                <a:lnTo>
                                  <a:pt x="3688664" y="84582"/>
                                </a:lnTo>
                                <a:lnTo>
                                  <a:pt x="3691712" y="84582"/>
                                </a:lnTo>
                                <a:lnTo>
                                  <a:pt x="3696284" y="83058"/>
                                </a:lnTo>
                                <a:lnTo>
                                  <a:pt x="3699332" y="81534"/>
                                </a:lnTo>
                                <a:lnTo>
                                  <a:pt x="3703904" y="81534"/>
                                </a:lnTo>
                                <a:lnTo>
                                  <a:pt x="3705428" y="80010"/>
                                </a:lnTo>
                                <a:lnTo>
                                  <a:pt x="3705428" y="70866"/>
                                </a:lnTo>
                                <a:lnTo>
                                  <a:pt x="3702380" y="70866"/>
                                </a:lnTo>
                                <a:lnTo>
                                  <a:pt x="3697808" y="72390"/>
                                </a:lnTo>
                                <a:lnTo>
                                  <a:pt x="3690188" y="73914"/>
                                </a:lnTo>
                                <a:lnTo>
                                  <a:pt x="3683990" y="75438"/>
                                </a:lnTo>
                                <a:lnTo>
                                  <a:pt x="3671798" y="81534"/>
                                </a:lnTo>
                                <a:lnTo>
                                  <a:pt x="3670274" y="84582"/>
                                </a:lnTo>
                                <a:lnTo>
                                  <a:pt x="3668750" y="86106"/>
                                </a:lnTo>
                                <a:lnTo>
                                  <a:pt x="3668750" y="98399"/>
                                </a:lnTo>
                                <a:lnTo>
                                  <a:pt x="3670274" y="102971"/>
                                </a:lnTo>
                                <a:lnTo>
                                  <a:pt x="3676370" y="109067"/>
                                </a:lnTo>
                                <a:lnTo>
                                  <a:pt x="3682466" y="110591"/>
                                </a:lnTo>
                                <a:lnTo>
                                  <a:pt x="3691712" y="110591"/>
                                </a:lnTo>
                                <a:lnTo>
                                  <a:pt x="3694760" y="109067"/>
                                </a:lnTo>
                                <a:lnTo>
                                  <a:pt x="3697808" y="109067"/>
                                </a:lnTo>
                                <a:lnTo>
                                  <a:pt x="3703904" y="106019"/>
                                </a:lnTo>
                                <a:lnTo>
                                  <a:pt x="3706952" y="102971"/>
                                </a:lnTo>
                                <a:lnTo>
                                  <a:pt x="3706952" y="106019"/>
                                </a:lnTo>
                                <a:lnTo>
                                  <a:pt x="3708476" y="107543"/>
                                </a:lnTo>
                                <a:lnTo>
                                  <a:pt x="3708476" y="109067"/>
                                </a:lnTo>
                                <a:lnTo>
                                  <a:pt x="3723716" y="109067"/>
                                </a:lnTo>
                                <a:close/>
                              </a:path>
                              <a:path w="5317490" h="408940">
                                <a:moveTo>
                                  <a:pt x="5317248" y="0"/>
                                </a:moveTo>
                                <a:lnTo>
                                  <a:pt x="5311140" y="0"/>
                                </a:lnTo>
                                <a:lnTo>
                                  <a:pt x="5311140" y="6096"/>
                                </a:lnTo>
                                <a:lnTo>
                                  <a:pt x="5311140" y="402336"/>
                                </a:lnTo>
                                <a:lnTo>
                                  <a:pt x="2662440" y="402336"/>
                                </a:lnTo>
                                <a:lnTo>
                                  <a:pt x="2662440" y="6096"/>
                                </a:lnTo>
                                <a:lnTo>
                                  <a:pt x="5311140" y="6096"/>
                                </a:lnTo>
                                <a:lnTo>
                                  <a:pt x="5311140" y="0"/>
                                </a:lnTo>
                                <a:lnTo>
                                  <a:pt x="2656332" y="0"/>
                                </a:lnTo>
                                <a:lnTo>
                                  <a:pt x="2656332" y="6096"/>
                                </a:lnTo>
                                <a:lnTo>
                                  <a:pt x="2656332" y="402336"/>
                                </a:lnTo>
                                <a:lnTo>
                                  <a:pt x="6096" y="402336"/>
                                </a:lnTo>
                                <a:lnTo>
                                  <a:pt x="6096" y="6096"/>
                                </a:lnTo>
                                <a:lnTo>
                                  <a:pt x="2656332" y="6096"/>
                                </a:lnTo>
                                <a:lnTo>
                                  <a:pt x="26563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02336"/>
                                </a:lnTo>
                                <a:lnTo>
                                  <a:pt x="0" y="408432"/>
                                </a:lnTo>
                                <a:lnTo>
                                  <a:pt x="6096" y="408432"/>
                                </a:lnTo>
                                <a:lnTo>
                                  <a:pt x="2656332" y="408432"/>
                                </a:lnTo>
                                <a:lnTo>
                                  <a:pt x="2657856" y="408432"/>
                                </a:lnTo>
                                <a:lnTo>
                                  <a:pt x="2662440" y="408432"/>
                                </a:lnTo>
                                <a:lnTo>
                                  <a:pt x="5311140" y="408432"/>
                                </a:lnTo>
                                <a:lnTo>
                                  <a:pt x="5317248" y="408432"/>
                                </a:lnTo>
                                <a:lnTo>
                                  <a:pt x="5317248" y="402336"/>
                                </a:lnTo>
                                <a:lnTo>
                                  <a:pt x="5317248" y="6096"/>
                                </a:lnTo>
                                <a:lnTo>
                                  <a:pt x="53172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75.75pt;margin-top:18.3pt;width:437.75pt;height:32.2pt;z-index:-15728640;mso-wrap-distance-left:0;mso-wrap-distance-right:0;mso-position-horizontal-relative:page;mso-width-relative:margin;mso-height-relative:margin" coordorigin=",1813" coordsize="53174,4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left:611;top:2171;width:870;height:1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c4TzAAAAA2wAAAA8AAABkcnMvZG93bnJldi54bWxET8uqwjAQ3V/wH8II7q6pIl6pRhEfIOJC&#10;q6DLoRnbYjMpTdT690YQ7m4O5zmTWWNK8aDaFZYV9LoRCOLU6oIzBafj+ncEwnlkjaVlUvAiB7Np&#10;62eCsbZPPtAj8ZkIIexiVJB7X8VSujQng65rK+LAXW1t0AdYZ1LX+AzhppT9KBpKgwWHhhwrWuSU&#10;3pK7UTD829L+eF2tl5fB/UyL3TldblipTruZj0F4avy/+Ove6DC/B59fwgFy+g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dzhPMAAAADbAAAADwAAAAAAAAAAAAAAAACfAgAA&#10;ZHJzL2Rvd25yZXYueG1sUEsFBgAAAAAEAAQA9wAAAIwDAAAAAA==&#10;">
                  <v:imagedata r:id="rId9" o:title=""/>
                </v:shape>
                <v:shape id="Graphic 12" o:spid="_x0000_s1028" style="position:absolute;top:1813;width:53174;height:4089;visibility:visible;mso-wrap-style:square;v-text-anchor:top" coordsize="5317490,408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+qV8AA&#10;AADbAAAADwAAAGRycy9kb3ducmV2LnhtbERPTWsCMRC9C/0PYQq9SM1WxbZbo0hF8SRoF8/DZtws&#10;3UzCJur6740geJvH+5zpvLONOFMbascKPgYZCOLS6ZorBcXf6v0LRIjIGhvHpOBKAeazl94Uc+0u&#10;vKPzPlYihXDIUYGJ0edShtKQxTBwnjhxR9dajAm2ldQtXlK4beQwyybSYs2pwaCnX0Pl//5kFWy/&#10;R0X0O+c/zfKwPlAx7h+3Tqm3127xAyJSF5/ih3uj0/wh3H9JB8j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H+qV8AAAADbAAAADwAAAAAAAAAAAAAAAACYAgAAZHJzL2Rvd25y&#10;ZXYueG1sUEsFBgAAAAAEAAQA9QAAAIUDAAAAAA==&#10;" path="m193560,35052r-22872,l170688,144780r22872,l193560,35052xem288620,36169r-74867,l213753,53949r,26670l213753,98399r,45720l236702,144119r,-45720l282524,98399r,-17780l236702,80619r,-26670l288620,53949r,-17780xem374053,122783r-19812,l354241,144119r19812,l374053,122783xem374053,64770r-19812,l354241,86106r19812,l374053,64770xem2775585,75438r-3048,-3048l2771013,69342r-3048,-3048l2763393,63246r-3048,-1524l2754249,60198r-7620,-1524l2732913,54102r-4572,-4572l2728341,44958r3048,-3048l2737485,38862r9144,l2751201,40386r6096,6096l2757297,51054r16764,l2774061,43434r-3048,-6096l2766441,32766r-6096,-4572l2752725,26670r-21336,l2726817,28194r-4661,3048l2719108,32766r-3048,4572l2714536,40386r-1524,4572l2713012,55626r1524,4572l2720632,64770r3048,3048l2729865,70866r9144,3048l2745105,75438r4572,l2752725,76962r1524,1524l2757297,78486r,1524l2760345,83058r,4572l2758821,90678r-3048,3048l2749677,96875r-10668,l2734437,95250r-3048,-3048l2728341,90678r-3137,-9144l2709964,83058r1524,9144l2743581,110591r7620,l2757297,109067r9144,-3048l2769489,102971r6096,-9245l2775585,75438xem2805696,27432r-16764,l2788932,109728r16764,l2805696,27432xem2896273,64770r-36678,l2859595,78486r19812,l2879407,89154r-3048,1524l2873311,93726r-3048,l2867215,95250r-4572,1625l2851975,96875r-4572,-3149l2838259,84582r-1524,-7620l2836735,58674r1524,-7620l2847403,41910r4572,-1524l2864167,40386r4572,1524l2871787,43434r3048,3048l2877883,52578r16866,-3048l2893225,41910r-4572,-6096l2883979,32766r-6096,-4572l2870263,26670r-24384,l2839783,29718r-12281,9144l2824454,44958r-3048,7620l2818358,58674r,16764l2821406,83058r3048,6096l2827502,96875r4572,4572l2838259,104495r6096,4572l2851975,110591r15240,l2873311,109067r7620,-3048l2887129,104495r9144,-6096l2896273,64770xem2975610,26670r-15240,l2960370,81534,2926753,26670r-15240,l2911513,109067r15240,l2926753,55626r32093,53441l2975610,109067r,-82397xem3068777,109067r-7506,-18389l3055670,76962,3043237,46482r-5042,-12345l3038195,76962r-22860,l3026003,46482r12192,30480l3038195,34137r-3048,-7467l3018383,26670r-32093,82397l3003143,109067r7620,-18389l3042767,90678r7722,18389l3068777,109067xem3134398,26670r-65621,l3068777,41910r24384,l3093161,109067r16853,l3110014,41910r24384,l3134398,26670xem3210788,26670r-16865,l3193923,83058r-1524,3048l3192399,89154r-1524,3048l3189351,93726r-6096,3149l3174111,96875r-4572,-1625l3166491,93726r-1524,-3048l3163443,89154r-1524,-4572l3161919,26670r-16853,l3145066,87630r1524,4572l3146590,95250r1524,3149l3151162,101447r3137,1524l3157347,106019r3048,1524l3164967,109067r6096,1524l3184779,110591r6096,-1524l3193923,107543r4572,-1524l3201543,104495r3048,-3048l3207740,95250r1524,-4572l3209264,87630r1524,-7620l3210788,26670xem3300793,109067r-9144,-15341l3287077,86106r-3048,-3048l3282505,80010r-3048,-3048l3276409,75438r-3048,-3048l3279457,72390r6096,-3048l3288601,64770r4572,-3048l3294697,55626r,-10668l3293681,41910r-508,-1524l3291649,37338r-6096,-6096l3280981,29718r-3048,-1524l3277933,48006r,6096l3276409,55626r,1524l3273361,60198r-1524,l3268789,61722r-24473,l3244316,41910r27521,l3277933,48006r,-19812l3271837,26670r-44285,l3227552,109067r16764,l3244316,75438r12192,l3258032,76962r1524,l3261169,80010r4572,4572l3268789,90678r12192,18389l3300793,109067xem3415296,26670r-10680,l3384118,107289r-6464,-16611l3372307,76962,3360432,46482r-6197,-15901l3354235,76962r-21336,l3343567,46482r10668,30480l3354235,30581r-1524,-3911l3334423,26670r-32106,82397l3320707,109067r6096,-18389l3360331,90678r7709,18389l3383661,109067r-381,1524l3395472,110591r19824,-83921xem3481019,26670r-56490,l3424529,109067r16764,l3441293,73914r33630,l3474923,60198r-33630,l3441293,41910r39726,l3481019,26670xem3509975,49530r-15240,l3494735,109067r15240,l3509975,49530xem3509975,26670r-15240,l3494735,41910r15240,l3509975,26670xem3563404,51054r-6096,-3048l3551212,48006r-3048,1524l3546640,51054r-1524,l3542068,54102r-1524,4572l3540544,49530r-15329,l3525215,109067r15329,l3540544,80010r1524,-6096l3542068,70866r1524,-3048l3548164,63246r7620,l3558832,64770r4572,-13716xem3656558,61722r-762,-1524l3655034,58674r-1524,-3048l3650462,52578r-9144,-4572l3633698,48006r-3137,1524l3621417,54102r-3048,4572l3616845,54102r-1524,-1524l3606177,48006r-10668,l3589413,51054r-6096,7620l3583317,49530r-13817,l3569500,109067r15341,l3584841,70866r1524,-3048l3586365,66294r1524,-3048l3590937,61722r1524,l3593985,60198r6096,l3604653,64770r,44297l3621417,109067r,-41249l3622941,66294r1524,-3048l3625989,63246r1524,-1524l3630561,60198r4661,l3638270,61722r1524,1524l3639794,66294r1524,3048l3641318,109067r15240,l3656558,61722xem3723716,109067r-1524,-3048l3722192,102971r-1524,-1524l3720668,99923r,-19913l3720668,64770r-1524,-4572l3719144,57150r-1524,-3048l3708476,49530r-6096,-1524l3688664,48006r-18390,16764l3683990,67818r1524,-3048l3687140,63246r1524,-1524l3690188,61722r1524,-1524l3699332,60198r1524,1524l3702380,61722r1524,1524l3705428,66294r,4572l3705428,80010r,10668l3703904,90678r,3048l3702380,95250r-1524,1625l3697808,98399r-1524,1524l3690188,99923r-6198,-6197l3683990,89154r1524,-1524l3687140,86106r1524,-1524l3691712,84582r4572,-1524l3699332,81534r4572,l3705428,80010r,-9144l3702380,70866r-4572,1524l3690188,73914r-6198,1524l3671798,81534r-1524,3048l3668750,86106r,12293l3670274,102971r6096,6096l3682466,110591r9246,l3694760,109067r3048,l3703904,106019r3048,-3048l3706952,106019r1524,1524l3708476,109067r15240,xem5317248,r-6108,l5311140,6096r,396240l2662440,402336r,-396240l5311140,6096r,-6096l2656332,r,6096l2656332,402336r-2650236,l6096,6096r2650236,l2656332,,,,,6096,,402336r,6096l6096,408432r2650236,l2657856,408432r4584,l5311140,408432r6108,l5317248,402336r,-396240l531724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 w:rsidR="005901E2">
        <w:rPr>
          <w:rFonts w:ascii="Arial" w:hAnsi="Arial" w:cs="Arial"/>
          <w:b/>
        </w:rPr>
        <w:t xml:space="preserve">PERSONA SOL·LICITANT / </w:t>
      </w:r>
      <w:r w:rsidRPr="005C7718">
        <w:rPr>
          <w:rFonts w:ascii="Arial" w:hAnsi="Arial" w:cs="Arial"/>
          <w:b/>
        </w:rPr>
        <w:t>PERSONA SOLICITANTE</w:t>
      </w:r>
    </w:p>
    <w:p w:rsidR="0095572C" w:rsidRDefault="0095572C">
      <w:pPr>
        <w:spacing w:before="6"/>
        <w:rPr>
          <w:rFonts w:ascii="Times New Roman"/>
          <w:sz w:val="19"/>
        </w:rPr>
      </w:pPr>
    </w:p>
    <w:p w:rsidR="0095572C" w:rsidRDefault="001A64A1">
      <w:pPr>
        <w:spacing w:before="45"/>
        <w:rPr>
          <w:rFonts w:ascii="Times New Roman"/>
          <w:sz w:val="20"/>
        </w:rPr>
      </w:pPr>
      <w:r w:rsidRPr="005C7718">
        <w:rPr>
          <w:rFonts w:ascii="Times New Roman"/>
          <w:noProof/>
          <w:sz w:val="19"/>
          <w:lang w:val="es-ES" w:eastAsia="es-ES"/>
        </w:rPr>
        <mc:AlternateContent>
          <mc:Choice Requires="wps">
            <w:drawing>
              <wp:anchor distT="0" distB="0" distL="114300" distR="114300" simplePos="0" relativeHeight="487602688" behindDoc="0" locked="0" layoutInCell="1" allowOverlap="1" wp14:anchorId="60D47B62" wp14:editId="528E5822">
                <wp:simplePos x="0" y="0"/>
                <wp:positionH relativeFrom="column">
                  <wp:posOffset>-27857</wp:posOffset>
                </wp:positionH>
                <wp:positionV relativeFrom="paragraph">
                  <wp:posOffset>75261</wp:posOffset>
                </wp:positionV>
                <wp:extent cx="5557299" cy="802640"/>
                <wp:effectExtent l="0" t="0" r="24765" b="16510"/>
                <wp:wrapNone/>
                <wp:docPr id="5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7299" cy="802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37B2" w:rsidRPr="005C7718" w:rsidRDefault="00D337B2" w:rsidP="005C7718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 xml:space="preserve">DADES D’ALTRES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PERSONES INTEGRANTS </w:t>
                            </w: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>DE LA UNITAT DE CON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VIVÈNCIA INGRESSOS DELS QUALS SÓ</w:t>
                            </w: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 xml:space="preserve">N COMPUTABLES PER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A </w:t>
                            </w: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>L’AJUDA.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/ DATOS DE OTRA</w:t>
                            </w: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 xml:space="preserve">S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PERSONAS INTEGRANTES DE LA UNIDAD DE CONV</w:t>
                            </w: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V</w:t>
                            </w: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>ENCIA CUYOS INGRESOS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SO</w:t>
                            </w:r>
                            <w:r w:rsidRPr="005C7718">
                              <w:rPr>
                                <w:rFonts w:ascii="Arial" w:hAnsi="Arial" w:cs="Arial"/>
                                <w:b/>
                              </w:rPr>
                              <w:t>N COMPUTABLES PARA LA AYUDA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.2pt;margin-top:5.95pt;width:437.6pt;height:63.2pt;z-index:4876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">
                <v:textbox>
                  <w:txbxContent>
                    <w:p w:rsidR="00D337B2" w:rsidRPr="005C7718" w:rsidRDefault="00D337B2" w:rsidP="005C7718">
                      <w:pPr>
                        <w:jc w:val="both"/>
                        <w:rPr>
                          <w:rFonts w:ascii="Arial" w:hAnsi="Arial" w:cs="Arial"/>
                          <w:b/>
                        </w:rPr>
                      </w:pPr>
                      <w:r w:rsidRPr="005C7718">
                        <w:rPr>
                          <w:rFonts w:ascii="Arial" w:hAnsi="Arial" w:cs="Arial"/>
                          <w:b/>
                        </w:rPr>
                        <w:t xml:space="preserve">DADES D’ALTRES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PERSONES INTEGRANTS </w:t>
                      </w:r>
                      <w:r w:rsidRPr="005C7718">
                        <w:rPr>
                          <w:rFonts w:ascii="Arial" w:hAnsi="Arial" w:cs="Arial"/>
                          <w:b/>
                        </w:rPr>
                        <w:t>DE LA UNITAT DE CON</w:t>
                      </w:r>
                      <w:r>
                        <w:rPr>
                          <w:rFonts w:ascii="Arial" w:hAnsi="Arial" w:cs="Arial"/>
                          <w:b/>
                        </w:rPr>
                        <w:t>VIVÈNCIA INGRESSOS DELS QUALS SÓ</w:t>
                      </w:r>
                      <w:r w:rsidRPr="005C7718">
                        <w:rPr>
                          <w:rFonts w:ascii="Arial" w:hAnsi="Arial" w:cs="Arial"/>
                          <w:b/>
                        </w:rPr>
                        <w:t xml:space="preserve">N COMPUTABLES PER 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A </w:t>
                      </w:r>
                      <w:r w:rsidRPr="005C7718">
                        <w:rPr>
                          <w:rFonts w:ascii="Arial" w:hAnsi="Arial" w:cs="Arial"/>
                          <w:b/>
                        </w:rPr>
                        <w:t>L’AJUDA.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/ DATOS DE OTRA</w:t>
                      </w:r>
                      <w:r w:rsidRPr="005C7718">
                        <w:rPr>
                          <w:rFonts w:ascii="Arial" w:hAnsi="Arial" w:cs="Arial"/>
                          <w:b/>
                        </w:rPr>
                        <w:t xml:space="preserve">S </w:t>
                      </w:r>
                      <w:r>
                        <w:rPr>
                          <w:rFonts w:ascii="Arial" w:hAnsi="Arial" w:cs="Arial"/>
                          <w:b/>
                        </w:rPr>
                        <w:t>PERSONAS INTEGRANTES DE LA UNIDAD DE CONV</w:t>
                      </w:r>
                      <w:r w:rsidRPr="005C7718">
                        <w:rPr>
                          <w:rFonts w:ascii="Arial" w:hAnsi="Arial" w:cs="Arial"/>
                          <w:b/>
                        </w:rPr>
                        <w:t>I</w:t>
                      </w:r>
                      <w:r>
                        <w:rPr>
                          <w:rFonts w:ascii="Arial" w:hAnsi="Arial" w:cs="Arial"/>
                          <w:b/>
                        </w:rPr>
                        <w:t>V</w:t>
                      </w:r>
                      <w:r w:rsidRPr="005C7718">
                        <w:rPr>
                          <w:rFonts w:ascii="Arial" w:hAnsi="Arial" w:cs="Arial"/>
                          <w:b/>
                        </w:rPr>
                        <w:t>ENCIA CUYOS INGRESOS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SO</w:t>
                      </w:r>
                      <w:r w:rsidRPr="005C7718">
                        <w:rPr>
                          <w:rFonts w:ascii="Arial" w:hAnsi="Arial" w:cs="Arial"/>
                          <w:b/>
                        </w:rPr>
                        <w:t>N COMPUTABLES PARA LA AYUDA</w:t>
                      </w:r>
                      <w:r>
                        <w:rPr>
                          <w:rFonts w:ascii="Arial" w:hAnsi="Arial" w:cs="Arial"/>
                          <w:b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5C7718" w:rsidRDefault="005C7718">
      <w:pPr>
        <w:spacing w:before="45"/>
        <w:rPr>
          <w:rFonts w:ascii="Times New Roman"/>
          <w:sz w:val="20"/>
        </w:rPr>
      </w:pPr>
    </w:p>
    <w:p w:rsidR="005C7718" w:rsidRDefault="005C7718">
      <w:pPr>
        <w:spacing w:before="45"/>
        <w:rPr>
          <w:rFonts w:ascii="Times New Roman"/>
          <w:sz w:val="20"/>
        </w:rPr>
      </w:pPr>
    </w:p>
    <w:p w:rsidR="005C7718" w:rsidRDefault="005C7718">
      <w:pPr>
        <w:spacing w:before="45"/>
        <w:rPr>
          <w:rFonts w:ascii="Times New Roman"/>
          <w:sz w:val="20"/>
        </w:rPr>
      </w:pPr>
    </w:p>
    <w:p w:rsidR="005C7718" w:rsidRDefault="005C7718">
      <w:pPr>
        <w:spacing w:before="45"/>
        <w:rPr>
          <w:rFonts w:ascii="Times New Roman"/>
          <w:sz w:val="20"/>
        </w:rPr>
      </w:pPr>
    </w:p>
    <w:p w:rsidR="005C7718" w:rsidRDefault="005C7718">
      <w:pPr>
        <w:spacing w:before="45"/>
        <w:rPr>
          <w:rFonts w:ascii="Times New Roman"/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8"/>
        <w:gridCol w:w="2126"/>
        <w:gridCol w:w="1798"/>
        <w:gridCol w:w="1965"/>
      </w:tblGrid>
      <w:tr w:rsidR="00075427" w:rsidTr="001A64A1">
        <w:trPr>
          <w:trHeight w:val="618"/>
        </w:trPr>
        <w:tc>
          <w:tcPr>
            <w:tcW w:w="2758" w:type="dxa"/>
            <w:vAlign w:val="center"/>
          </w:tcPr>
          <w:p w:rsidR="00075427" w:rsidRDefault="00075427" w:rsidP="009826E1">
            <w:pPr>
              <w:pStyle w:val="TableParagraph"/>
              <w:jc w:val="center"/>
              <w:rPr>
                <w:sz w:val="2"/>
              </w:rPr>
            </w:pPr>
            <w:r w:rsidRPr="00ED76F5">
              <w:rPr>
                <w:rFonts w:ascii="Arial" w:hAnsi="Arial" w:cs="Arial"/>
                <w:b/>
                <w:sz w:val="20"/>
                <w:szCs w:val="20"/>
              </w:rPr>
              <w:t>PARENTESC AMB LA PERSONA SOL·LICITANT / P</w:t>
            </w:r>
            <w:r>
              <w:rPr>
                <w:rFonts w:ascii="Arial" w:hAnsi="Arial" w:cs="Arial"/>
                <w:b/>
                <w:sz w:val="20"/>
                <w:szCs w:val="20"/>
              </w:rPr>
              <w:t>ARENTESCO</w:t>
            </w:r>
            <w:r w:rsidRPr="00ED76F5">
              <w:rPr>
                <w:rFonts w:ascii="Arial" w:hAnsi="Arial" w:cs="Arial"/>
                <w:b/>
                <w:sz w:val="20"/>
                <w:szCs w:val="20"/>
              </w:rPr>
              <w:t xml:space="preserve"> CON LA PERSONA SOLICITANTE</w:t>
            </w:r>
          </w:p>
        </w:tc>
        <w:tc>
          <w:tcPr>
            <w:tcW w:w="2126" w:type="dxa"/>
            <w:vAlign w:val="center"/>
          </w:tcPr>
          <w:p w:rsidR="00075427" w:rsidRPr="00ED76F5" w:rsidRDefault="00075427" w:rsidP="009826E1">
            <w:pPr>
              <w:pStyle w:val="TableParagraph"/>
              <w:ind w:left="85"/>
              <w:jc w:val="center"/>
              <w:rPr>
                <w:rFonts w:ascii="Arial" w:hAnsi="Arial" w:cs="Arial"/>
                <w:b/>
                <w:noProof/>
                <w:sz w:val="20"/>
                <w:lang w:val="es-ES" w:eastAsia="es-ES"/>
              </w:rPr>
            </w:pPr>
            <w:r w:rsidRPr="00ED76F5">
              <w:rPr>
                <w:rFonts w:ascii="Arial" w:hAnsi="Arial" w:cs="Arial"/>
                <w:b/>
                <w:noProof/>
                <w:sz w:val="20"/>
                <w:lang w:val="es-ES" w:eastAsia="es-ES"/>
              </w:rPr>
              <w:t>NOM I COGNOMS</w:t>
            </w:r>
            <w:r>
              <w:rPr>
                <w:rFonts w:ascii="Arial" w:hAnsi="Arial" w:cs="Arial"/>
                <w:b/>
                <w:noProof/>
                <w:sz w:val="20"/>
                <w:lang w:val="es-ES" w:eastAsia="es-ES"/>
              </w:rPr>
              <w:t xml:space="preserve"> /</w:t>
            </w:r>
          </w:p>
          <w:p w:rsidR="00075427" w:rsidRDefault="00075427" w:rsidP="009826E1">
            <w:pPr>
              <w:pStyle w:val="TableParagraph"/>
              <w:jc w:val="center"/>
              <w:rPr>
                <w:sz w:val="2"/>
              </w:rPr>
            </w:pPr>
            <w:r w:rsidRPr="00ED76F5">
              <w:rPr>
                <w:rFonts w:ascii="Arial" w:hAnsi="Arial" w:cs="Arial"/>
                <w:b/>
                <w:noProof/>
                <w:sz w:val="20"/>
                <w:lang w:val="es-ES" w:eastAsia="es-ES"/>
              </w:rPr>
              <w:t>NOMBRE Y APELLIDOS</w:t>
            </w:r>
          </w:p>
        </w:tc>
        <w:tc>
          <w:tcPr>
            <w:tcW w:w="1798" w:type="dxa"/>
            <w:vAlign w:val="center"/>
          </w:tcPr>
          <w:p w:rsidR="00075427" w:rsidRDefault="00075427" w:rsidP="009826E1">
            <w:pPr>
              <w:pStyle w:val="TableParagraph"/>
              <w:jc w:val="center"/>
              <w:rPr>
                <w:sz w:val="2"/>
              </w:rPr>
            </w:pPr>
          </w:p>
          <w:p w:rsidR="00075427" w:rsidRPr="00075427" w:rsidRDefault="00075427" w:rsidP="009826E1">
            <w:pPr>
              <w:jc w:val="center"/>
            </w:pPr>
            <w:r w:rsidRPr="00ED76F5">
              <w:rPr>
                <w:rFonts w:ascii="Arial" w:eastAsia="Times New Roman" w:hAnsi="Arial" w:cs="Arial"/>
                <w:b/>
                <w:noProof/>
                <w:sz w:val="20"/>
                <w:lang w:val="es-ES" w:eastAsia="es-ES"/>
              </w:rPr>
              <w:t>NIF</w:t>
            </w:r>
          </w:p>
        </w:tc>
        <w:tc>
          <w:tcPr>
            <w:tcW w:w="1965" w:type="dxa"/>
            <w:vAlign w:val="center"/>
          </w:tcPr>
          <w:p w:rsidR="00075427" w:rsidRDefault="00075427" w:rsidP="009826E1">
            <w:pPr>
              <w:pStyle w:val="TableParagraph"/>
              <w:jc w:val="center"/>
              <w:rPr>
                <w:sz w:val="2"/>
              </w:rPr>
            </w:pPr>
            <w:r w:rsidRPr="001A64A1">
              <w:rPr>
                <w:rFonts w:ascii="Arial" w:hAnsi="Arial" w:cs="Arial"/>
                <w:b/>
                <w:sz w:val="20"/>
                <w:szCs w:val="20"/>
              </w:rPr>
              <w:t>SIGNATURA / FIRMA</w:t>
            </w:r>
          </w:p>
        </w:tc>
      </w:tr>
      <w:tr w:rsidR="00075427" w:rsidTr="001A64A1">
        <w:trPr>
          <w:trHeight w:val="623"/>
        </w:trPr>
        <w:tc>
          <w:tcPr>
            <w:tcW w:w="2758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2126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1798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1965" w:type="dxa"/>
          </w:tcPr>
          <w:p w:rsidR="00075427" w:rsidRDefault="00075427" w:rsidP="009826E1">
            <w:pPr>
              <w:pStyle w:val="TableParagraph"/>
              <w:rPr>
                <w:sz w:val="2"/>
              </w:rPr>
            </w:pPr>
          </w:p>
        </w:tc>
      </w:tr>
      <w:tr w:rsidR="00075427" w:rsidTr="001A64A1">
        <w:trPr>
          <w:trHeight w:val="625"/>
        </w:trPr>
        <w:tc>
          <w:tcPr>
            <w:tcW w:w="2758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2126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1798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1965" w:type="dxa"/>
          </w:tcPr>
          <w:p w:rsidR="00075427" w:rsidRDefault="00075427" w:rsidP="009826E1">
            <w:pPr>
              <w:pStyle w:val="TableParagraph"/>
              <w:rPr>
                <w:sz w:val="2"/>
              </w:rPr>
            </w:pPr>
          </w:p>
        </w:tc>
      </w:tr>
      <w:tr w:rsidR="00075427" w:rsidTr="001A64A1">
        <w:trPr>
          <w:trHeight w:val="623"/>
        </w:trPr>
        <w:tc>
          <w:tcPr>
            <w:tcW w:w="2758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2126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1798" w:type="dxa"/>
          </w:tcPr>
          <w:p w:rsidR="00075427" w:rsidRDefault="00075427">
            <w:pPr>
              <w:pStyle w:val="TableParagraph"/>
              <w:rPr>
                <w:sz w:val="2"/>
              </w:rPr>
            </w:pPr>
          </w:p>
        </w:tc>
        <w:tc>
          <w:tcPr>
            <w:tcW w:w="1965" w:type="dxa"/>
          </w:tcPr>
          <w:p w:rsidR="00075427" w:rsidRDefault="00075427" w:rsidP="009826E1">
            <w:pPr>
              <w:pStyle w:val="TableParagraph"/>
              <w:rPr>
                <w:sz w:val="2"/>
              </w:rPr>
            </w:pPr>
          </w:p>
        </w:tc>
      </w:tr>
      <w:tr w:rsidR="0057234E" w:rsidTr="001A64A1">
        <w:trPr>
          <w:trHeight w:val="623"/>
        </w:trPr>
        <w:tc>
          <w:tcPr>
            <w:tcW w:w="2758" w:type="dxa"/>
          </w:tcPr>
          <w:p w:rsidR="0057234E" w:rsidRDefault="0057234E">
            <w:pPr>
              <w:pStyle w:val="TableParagraph"/>
              <w:rPr>
                <w:sz w:val="2"/>
              </w:rPr>
            </w:pPr>
          </w:p>
        </w:tc>
        <w:tc>
          <w:tcPr>
            <w:tcW w:w="2126" w:type="dxa"/>
          </w:tcPr>
          <w:p w:rsidR="0057234E" w:rsidRDefault="0057234E">
            <w:pPr>
              <w:pStyle w:val="TableParagraph"/>
              <w:rPr>
                <w:sz w:val="2"/>
              </w:rPr>
            </w:pPr>
          </w:p>
        </w:tc>
        <w:tc>
          <w:tcPr>
            <w:tcW w:w="1798" w:type="dxa"/>
          </w:tcPr>
          <w:p w:rsidR="0057234E" w:rsidRDefault="0057234E">
            <w:pPr>
              <w:pStyle w:val="TableParagraph"/>
              <w:rPr>
                <w:sz w:val="2"/>
              </w:rPr>
            </w:pPr>
          </w:p>
        </w:tc>
        <w:tc>
          <w:tcPr>
            <w:tcW w:w="1965" w:type="dxa"/>
          </w:tcPr>
          <w:p w:rsidR="0057234E" w:rsidRDefault="0057234E" w:rsidP="009826E1">
            <w:pPr>
              <w:pStyle w:val="TableParagraph"/>
              <w:rPr>
                <w:sz w:val="2"/>
              </w:rPr>
            </w:pPr>
          </w:p>
        </w:tc>
      </w:tr>
    </w:tbl>
    <w:p w:rsidR="0095572C" w:rsidRDefault="000B1584">
      <w:pPr>
        <w:spacing w:before="4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" w:eastAsia="es-ES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1031875</wp:posOffset>
            </wp:positionH>
            <wp:positionV relativeFrom="paragraph">
              <wp:posOffset>188595</wp:posOffset>
            </wp:positionV>
            <wp:extent cx="1582420" cy="260985"/>
            <wp:effectExtent l="0" t="0" r="0" b="5715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572C" w:rsidRDefault="0095572C" w:rsidP="00EB7AC7">
      <w:pPr>
        <w:spacing w:before="117"/>
        <w:jc w:val="both"/>
        <w:rPr>
          <w:rFonts w:ascii="Times New Roman"/>
          <w:sz w:val="20"/>
        </w:rPr>
      </w:pPr>
    </w:p>
    <w:p w:rsidR="00EB7AC7" w:rsidRPr="001F3E70" w:rsidRDefault="00EB7AC7" w:rsidP="00EB7AC7">
      <w:pPr>
        <w:jc w:val="both"/>
        <w:rPr>
          <w:rFonts w:ascii="Arial" w:hAnsi="Arial" w:cs="Arial"/>
          <w:lang w:val="ca-ES"/>
        </w:rPr>
      </w:pPr>
      <w:proofErr w:type="spellStart"/>
      <w:r w:rsidRPr="001F3E70">
        <w:rPr>
          <w:rFonts w:ascii="Arial" w:hAnsi="Arial" w:cs="Arial"/>
          <w:lang w:val="ca-ES"/>
        </w:rPr>
        <w:t>Autoritze</w:t>
      </w:r>
      <w:proofErr w:type="spellEnd"/>
      <w:r w:rsidRPr="001F3E70">
        <w:rPr>
          <w:rFonts w:ascii="Arial" w:hAnsi="Arial" w:cs="Arial"/>
          <w:lang w:val="ca-ES"/>
        </w:rPr>
        <w:t xml:space="preserve">, expressament, a l’Ajuntament de Catarroja perquè, conforme al que disposa la Llei orgànica 3/2018, de 5 de desembre, de Protecció de Dades de Caràcter Personal i Garantia de Drets Digitals I altra normativa aplicable, </w:t>
      </w:r>
      <w:proofErr w:type="spellStart"/>
      <w:r w:rsidRPr="001F3E70">
        <w:rPr>
          <w:rFonts w:ascii="Arial" w:hAnsi="Arial" w:cs="Arial"/>
          <w:lang w:val="ca-ES"/>
        </w:rPr>
        <w:t>puga</w:t>
      </w:r>
      <w:proofErr w:type="spellEnd"/>
      <w:r w:rsidRPr="001F3E70">
        <w:rPr>
          <w:rFonts w:ascii="Arial" w:hAnsi="Arial" w:cs="Arial"/>
          <w:lang w:val="ca-ES"/>
        </w:rPr>
        <w:t xml:space="preserve"> accedir a les meues dades personals dels fitxers del Sistema de Verificació de Dades d’Identitat</w:t>
      </w:r>
      <w:r w:rsidR="009A14D2" w:rsidRPr="001F3E70">
        <w:rPr>
          <w:rFonts w:ascii="Arial" w:hAnsi="Arial" w:cs="Arial"/>
          <w:lang w:val="ca-ES"/>
        </w:rPr>
        <w:t>, de les administracions tributà</w:t>
      </w:r>
      <w:r w:rsidRPr="001F3E70">
        <w:rPr>
          <w:rFonts w:ascii="Arial" w:hAnsi="Arial" w:cs="Arial"/>
          <w:lang w:val="ca-ES"/>
        </w:rPr>
        <w:t>ries, de la Seguretat Social, SEPE i Cadastre, als únics efectes de verificar el compliment dels requisits I condicions necessàries per a poder ser persona beneficiària del programa dels Serveis Socials Municipals: ajudes SUPORT RESIDENCIAL 2026.</w:t>
      </w:r>
    </w:p>
    <w:p w:rsidR="00EB7AC7" w:rsidRPr="001F3E70" w:rsidRDefault="00EB7AC7" w:rsidP="00EB7AC7">
      <w:pPr>
        <w:jc w:val="both"/>
        <w:rPr>
          <w:rFonts w:ascii="Arial" w:hAnsi="Arial" w:cs="Arial"/>
          <w:lang w:val="es-ES"/>
        </w:rPr>
      </w:pPr>
      <w:r w:rsidRPr="001F3E70">
        <w:rPr>
          <w:rFonts w:ascii="Arial" w:hAnsi="Arial" w:cs="Arial"/>
          <w:lang w:val="es-ES"/>
        </w:rPr>
        <w:t xml:space="preserve">Autorizo, expresamente, al Ayuntamiento de Catarroja para que, conforme a lo dispuesto en la Ley Orgánica 3/2018, de 5 de diciembre, de Protección de Datos de Carácter Personal y Garantía de Derechos Digitales y </w:t>
      </w:r>
      <w:r w:rsidR="009A14D2" w:rsidRPr="001F3E70">
        <w:rPr>
          <w:rFonts w:ascii="Arial" w:hAnsi="Arial" w:cs="Arial"/>
          <w:lang w:val="es-ES"/>
        </w:rPr>
        <w:t>demás</w:t>
      </w:r>
      <w:r w:rsidRPr="001F3E70">
        <w:rPr>
          <w:rFonts w:ascii="Arial" w:hAnsi="Arial" w:cs="Arial"/>
          <w:lang w:val="es-ES"/>
        </w:rPr>
        <w:t xml:space="preserve"> normativa aplicable, pueda </w:t>
      </w:r>
      <w:r w:rsidR="009A14D2" w:rsidRPr="001F3E70">
        <w:rPr>
          <w:rFonts w:ascii="Arial" w:hAnsi="Arial" w:cs="Arial"/>
          <w:lang w:val="es-ES"/>
        </w:rPr>
        <w:t>acceder</w:t>
      </w:r>
      <w:r w:rsidRPr="001F3E70">
        <w:rPr>
          <w:rFonts w:ascii="Arial" w:hAnsi="Arial" w:cs="Arial"/>
          <w:lang w:val="es-ES"/>
        </w:rPr>
        <w:t xml:space="preserve"> a mis datos personales obrantes en los ficheros del Sistema de Verificación de Datos de Identidad, de las </w:t>
      </w:r>
      <w:r w:rsidR="009A14D2" w:rsidRPr="001F3E70">
        <w:rPr>
          <w:rFonts w:ascii="Arial" w:hAnsi="Arial" w:cs="Arial"/>
          <w:lang w:val="es-ES"/>
        </w:rPr>
        <w:t>administraciones</w:t>
      </w:r>
      <w:r w:rsidRPr="001F3E70">
        <w:rPr>
          <w:rFonts w:ascii="Arial" w:hAnsi="Arial" w:cs="Arial"/>
          <w:lang w:val="es-ES"/>
        </w:rPr>
        <w:t xml:space="preserve"> tributarias y de la Seguridad Social, SEPE y del Catastro, a los únicos efectos de verificar el cumplimiento de los requisitos y condiciones necesarias para poder ser persona beneficiaria del programa de los Servicios Sociales Municipales: ayudas APOYO HABITACIONAL 2026.</w:t>
      </w:r>
    </w:p>
    <w:p w:rsidR="00EB7AC7" w:rsidRPr="001F3E70" w:rsidRDefault="00EB7AC7" w:rsidP="00EB7AC7">
      <w:pPr>
        <w:jc w:val="both"/>
        <w:rPr>
          <w:rFonts w:ascii="Arial" w:hAnsi="Arial" w:cs="Arial"/>
          <w:lang w:val="ca-ES"/>
        </w:rPr>
      </w:pPr>
    </w:p>
    <w:p w:rsidR="009A14D2" w:rsidRPr="001F3E70" w:rsidRDefault="009A14D2" w:rsidP="00EB7AC7">
      <w:pPr>
        <w:jc w:val="both"/>
        <w:rPr>
          <w:rFonts w:ascii="Arial" w:hAnsi="Arial" w:cs="Arial"/>
          <w:lang w:val="es-ES"/>
        </w:rPr>
      </w:pPr>
      <w:r w:rsidRPr="001F3E70">
        <w:rPr>
          <w:rFonts w:ascii="Arial" w:hAnsi="Arial" w:cs="Arial"/>
          <w:lang w:val="ca-ES"/>
        </w:rPr>
        <w:t xml:space="preserve">Així mateix, </w:t>
      </w:r>
      <w:proofErr w:type="spellStart"/>
      <w:r w:rsidRPr="001F3E70">
        <w:rPr>
          <w:rFonts w:ascii="Arial" w:hAnsi="Arial" w:cs="Arial"/>
          <w:lang w:val="ca-ES"/>
        </w:rPr>
        <w:t>declare</w:t>
      </w:r>
      <w:proofErr w:type="spellEnd"/>
      <w:r w:rsidRPr="001F3E70">
        <w:rPr>
          <w:rFonts w:ascii="Arial" w:hAnsi="Arial" w:cs="Arial"/>
          <w:lang w:val="ca-ES"/>
        </w:rPr>
        <w:t xml:space="preserve"> de manera responsable, assumint totes les conseqüències al fet que en dret </w:t>
      </w:r>
      <w:proofErr w:type="spellStart"/>
      <w:r w:rsidRPr="001F3E70">
        <w:rPr>
          <w:rFonts w:ascii="Arial" w:hAnsi="Arial" w:cs="Arial"/>
          <w:lang w:val="ca-ES"/>
        </w:rPr>
        <w:t>pertoque</w:t>
      </w:r>
      <w:proofErr w:type="spellEnd"/>
      <w:r w:rsidRPr="001F3E70">
        <w:rPr>
          <w:rFonts w:ascii="Arial" w:hAnsi="Arial" w:cs="Arial"/>
          <w:lang w:val="ca-ES"/>
        </w:rPr>
        <w:t xml:space="preserve"> per la falsedat o inexactitud d’allò ací declarat: / </w:t>
      </w:r>
      <w:r w:rsidRPr="001F3E70">
        <w:rPr>
          <w:rFonts w:ascii="Arial" w:hAnsi="Arial" w:cs="Arial"/>
          <w:lang w:val="es-ES"/>
        </w:rPr>
        <w:t xml:space="preserve">Asimismo, declaro de forma responsable, asumiendo todas las consecuencias a que en derecho haya lugar por </w:t>
      </w:r>
      <w:r w:rsidRPr="001F3E70">
        <w:rPr>
          <w:rFonts w:ascii="Arial" w:hAnsi="Arial" w:cs="Arial"/>
          <w:lang w:val="es-ES"/>
        </w:rPr>
        <w:lastRenderedPageBreak/>
        <w:t>la falsedad o inexactitud de lo aquí declarado:</w:t>
      </w:r>
    </w:p>
    <w:p w:rsidR="009A14D2" w:rsidRPr="001F3E70" w:rsidRDefault="009A14D2" w:rsidP="00EB7AC7">
      <w:pPr>
        <w:jc w:val="both"/>
        <w:rPr>
          <w:rFonts w:ascii="Arial" w:hAnsi="Arial" w:cs="Arial"/>
          <w:lang w:val="ca-ES"/>
        </w:rPr>
      </w:pPr>
    </w:p>
    <w:p w:rsidR="0095572C" w:rsidRPr="001F3E70" w:rsidRDefault="009A14D2" w:rsidP="009A14D2">
      <w:pPr>
        <w:jc w:val="both"/>
        <w:rPr>
          <w:rFonts w:ascii="Arial" w:hAnsi="Arial" w:cs="Arial"/>
          <w:lang w:val="es-ES"/>
        </w:rPr>
      </w:pPr>
      <w:r w:rsidRPr="001F3E70">
        <w:rPr>
          <w:rFonts w:ascii="Arial" w:hAnsi="Arial" w:cs="Arial"/>
          <w:lang w:val="ca-ES"/>
        </w:rPr>
        <w:t xml:space="preserve">1º Que </w:t>
      </w:r>
      <w:proofErr w:type="spellStart"/>
      <w:r w:rsidRPr="001F3E70">
        <w:rPr>
          <w:rFonts w:ascii="Arial" w:hAnsi="Arial" w:cs="Arial"/>
          <w:lang w:val="ca-ES"/>
        </w:rPr>
        <w:t>complisc</w:t>
      </w:r>
      <w:proofErr w:type="spellEnd"/>
      <w:r w:rsidRPr="001F3E70">
        <w:rPr>
          <w:rFonts w:ascii="Arial" w:hAnsi="Arial" w:cs="Arial"/>
          <w:lang w:val="ca-ES"/>
        </w:rPr>
        <w:t xml:space="preserve"> amb els requisits exigits en la normativa vigent per a obtindré el reconeixement d’un dret o facultat o per al seu exercici, </w:t>
      </w:r>
      <w:proofErr w:type="spellStart"/>
      <w:r w:rsidRPr="001F3E70">
        <w:rPr>
          <w:rFonts w:ascii="Arial" w:hAnsi="Arial" w:cs="Arial"/>
          <w:lang w:val="ca-ES"/>
        </w:rPr>
        <w:t>dispose</w:t>
      </w:r>
      <w:proofErr w:type="spellEnd"/>
      <w:r w:rsidRPr="001F3E70">
        <w:rPr>
          <w:rFonts w:ascii="Arial" w:hAnsi="Arial" w:cs="Arial"/>
          <w:lang w:val="ca-ES"/>
        </w:rPr>
        <w:t xml:space="preserve"> de la documentació que així ho acredita que posaré a disposició de l’Administració quan em </w:t>
      </w:r>
      <w:proofErr w:type="spellStart"/>
      <w:r w:rsidRPr="001F3E70">
        <w:rPr>
          <w:rFonts w:ascii="Arial" w:hAnsi="Arial" w:cs="Arial"/>
          <w:lang w:val="ca-ES"/>
        </w:rPr>
        <w:t>siga</w:t>
      </w:r>
      <w:proofErr w:type="spellEnd"/>
      <w:r w:rsidRPr="001F3E70">
        <w:rPr>
          <w:rFonts w:ascii="Arial" w:hAnsi="Arial" w:cs="Arial"/>
          <w:lang w:val="ca-ES"/>
        </w:rPr>
        <w:t xml:space="preserve"> requerida, i em compromet a mantenir el compliment de les anteriors obligacions durant el període de temps inherent a aquest reconeixement o exercici, de conformitat amb l’article 69.1 de la Llei 39/2015, d’1 d’octubre, del Procediment Administratiu Comú de les Administracions Públiques. / </w:t>
      </w:r>
      <w:r w:rsidRPr="001F3E70">
        <w:rPr>
          <w:rFonts w:ascii="Arial" w:hAnsi="Arial" w:cs="Arial"/>
          <w:lang w:val="es-ES"/>
        </w:rPr>
        <w:t xml:space="preserve">Que cumplo con los requisitos en la normativa vigente para obtener el reconocimiento de un derecho o facultad o para su ejercicio, dispongo de la documentación que así lo acredita que pondré a disposición de la Administración cuando me sea requerida y me comprometo a cumplir las anteriores obligaciones durante el periodo de tiempo inherente a dicho reconocimiento o ejercicio, según el artículo 69.1 de la Ley 39/2015, de 1 de octubre, del Procedimiento Administrativo Común de las Administraciones Públicas. </w:t>
      </w:r>
    </w:p>
    <w:p w:rsidR="009A14D2" w:rsidRPr="001F3E70" w:rsidRDefault="009A14D2" w:rsidP="009A14D2">
      <w:pPr>
        <w:jc w:val="both"/>
        <w:rPr>
          <w:rFonts w:ascii="Arial" w:hAnsi="Arial" w:cs="Arial"/>
          <w:lang w:val="es-ES"/>
        </w:rPr>
      </w:pPr>
    </w:p>
    <w:p w:rsidR="009A14D2" w:rsidRPr="001F3E70" w:rsidRDefault="009A14D2" w:rsidP="009A14D2">
      <w:pPr>
        <w:jc w:val="both"/>
        <w:rPr>
          <w:rFonts w:ascii="Arial" w:hAnsi="Arial" w:cs="Arial"/>
          <w:lang w:val="es-ES"/>
        </w:rPr>
      </w:pPr>
      <w:r w:rsidRPr="001F3E70">
        <w:rPr>
          <w:rFonts w:ascii="Arial" w:hAnsi="Arial" w:cs="Arial"/>
          <w:lang w:val="ca-ES"/>
        </w:rPr>
        <w:t>2º Que no estic incurs en cap de les causes d’exclusió ni de prohibició per ser persona beneficiària de subvencions publiques, conforme a l’article núm. 13 de la Llei 38/2003, de 17 de novembre, General de Subvencions (BOE núm. 276, de 18/11/03).</w:t>
      </w:r>
      <w:r w:rsidRPr="001F3E70">
        <w:rPr>
          <w:rFonts w:ascii="Arial" w:hAnsi="Arial" w:cs="Arial"/>
          <w:lang w:val="es-ES"/>
        </w:rPr>
        <w:t xml:space="preserve"> / Que no estoy incurso en ninguna de las causas de exclusión ni de prohibición para ser persona beneficiaria de subvenciones públicas, conforme al artículo 13 de la Ley 38/2003,</w:t>
      </w:r>
      <w:r w:rsidR="00B57CE0" w:rsidRPr="001F3E70">
        <w:rPr>
          <w:rFonts w:ascii="Arial" w:hAnsi="Arial" w:cs="Arial"/>
          <w:lang w:val="es-ES"/>
        </w:rPr>
        <w:t xml:space="preserve"> de 17 de noviembre, General de Subvenciones (BOE nº276, de 18/11/03).</w:t>
      </w:r>
    </w:p>
    <w:p w:rsidR="00B57CE0" w:rsidRPr="001F3E70" w:rsidRDefault="00B57CE0" w:rsidP="009A14D2">
      <w:pPr>
        <w:jc w:val="both"/>
        <w:rPr>
          <w:rFonts w:ascii="Arial" w:hAnsi="Arial" w:cs="Arial"/>
          <w:lang w:val="es-ES"/>
        </w:rPr>
      </w:pPr>
    </w:p>
    <w:p w:rsidR="00B57CE0" w:rsidRPr="001F3E70" w:rsidRDefault="00B57CE0" w:rsidP="009A14D2">
      <w:pPr>
        <w:jc w:val="both"/>
        <w:rPr>
          <w:rFonts w:ascii="Arial" w:hAnsi="Arial" w:cs="Arial"/>
          <w:lang w:val="es-ES"/>
        </w:rPr>
      </w:pPr>
      <w:r w:rsidRPr="001F3E70">
        <w:rPr>
          <w:rFonts w:ascii="Arial" w:hAnsi="Arial" w:cs="Arial"/>
          <w:lang w:val="ca-ES"/>
        </w:rPr>
        <w:t xml:space="preserve">3º Que no soc persona beneficiària de cap ajuda atorgada per altra Administració Pública amb idèntica finalitat. / </w:t>
      </w:r>
      <w:r w:rsidRPr="001F3E70">
        <w:rPr>
          <w:rFonts w:ascii="Arial" w:hAnsi="Arial" w:cs="Arial"/>
          <w:lang w:val="es-ES"/>
        </w:rPr>
        <w:t>Que no soy persona beneficiaria de ninguna ayuda otorgada por otra Administración Pública con idéntica finalidad.</w:t>
      </w:r>
    </w:p>
    <w:p w:rsidR="00B57CE0" w:rsidRPr="001F3E70" w:rsidRDefault="00B57CE0">
      <w:pPr>
        <w:spacing w:before="52"/>
        <w:rPr>
          <w:rFonts w:ascii="Times New Roman"/>
          <w:lang w:val="ca-ES"/>
        </w:rPr>
      </w:pPr>
    </w:p>
    <w:p w:rsidR="00B57CE0" w:rsidRPr="001F3E70" w:rsidRDefault="00B57CE0">
      <w:pPr>
        <w:spacing w:before="52"/>
        <w:rPr>
          <w:rFonts w:ascii="Times New Roman"/>
          <w:lang w:val="ca-ES"/>
        </w:rPr>
      </w:pPr>
    </w:p>
    <w:p w:rsidR="0095572C" w:rsidRPr="001F3E70" w:rsidRDefault="00D337B2" w:rsidP="005901E2">
      <w:pPr>
        <w:jc w:val="both"/>
        <w:rPr>
          <w:rFonts w:ascii="Arial" w:hAnsi="Arial" w:cs="Arial"/>
          <w:lang w:val="es-ES"/>
        </w:rPr>
      </w:pPr>
      <w:r w:rsidRPr="001F3E70">
        <w:rPr>
          <w:rFonts w:ascii="Arial" w:hAnsi="Arial" w:cs="Arial"/>
          <w:lang w:val="es-ES"/>
        </w:rPr>
        <w:t xml:space="preserve">I per </w:t>
      </w:r>
      <w:proofErr w:type="spellStart"/>
      <w:r w:rsidRPr="001F3E70">
        <w:rPr>
          <w:rFonts w:ascii="Arial" w:hAnsi="Arial" w:cs="Arial"/>
          <w:lang w:val="es-ES"/>
        </w:rPr>
        <w:t>deixar</w:t>
      </w:r>
      <w:proofErr w:type="spellEnd"/>
      <w:r w:rsidRPr="001F3E70">
        <w:rPr>
          <w:rFonts w:ascii="Arial" w:hAnsi="Arial" w:cs="Arial"/>
          <w:lang w:val="es-ES"/>
        </w:rPr>
        <w:t xml:space="preserve"> </w:t>
      </w:r>
      <w:proofErr w:type="spellStart"/>
      <w:r w:rsidRPr="001F3E70">
        <w:rPr>
          <w:rFonts w:ascii="Arial" w:hAnsi="Arial" w:cs="Arial"/>
          <w:lang w:val="es-ES"/>
        </w:rPr>
        <w:t>constància</w:t>
      </w:r>
      <w:proofErr w:type="spellEnd"/>
      <w:r w:rsidRPr="001F3E70">
        <w:rPr>
          <w:rFonts w:ascii="Arial" w:hAnsi="Arial" w:cs="Arial"/>
          <w:lang w:val="es-ES"/>
        </w:rPr>
        <w:t>, signe la present en el lloc i data baix indicats, a l´únic efecte d’acreditar el compliment dels requisits per ser persona beneficiària de l’ajuda de suport residencial 2026.</w:t>
      </w:r>
      <w:r w:rsidR="005901E2" w:rsidRPr="001F3E70">
        <w:rPr>
          <w:rFonts w:ascii="Arial" w:hAnsi="Arial" w:cs="Arial"/>
          <w:lang w:val="es-ES"/>
        </w:rPr>
        <w:t xml:space="preserve"> / Y para que así conste, firmo la presente en el lugar y fecha abajo indicados, al único efecto de acreditar el cumplimiento de los requisitos para ser persona beneficiaria de la ayuda de apoyo habitacional 2026.</w:t>
      </w:r>
    </w:p>
    <w:p w:rsidR="005901E2" w:rsidRPr="001F3E70" w:rsidRDefault="005901E2" w:rsidP="005901E2">
      <w:pPr>
        <w:jc w:val="both"/>
        <w:rPr>
          <w:rFonts w:ascii="Arial" w:hAnsi="Arial" w:cs="Arial"/>
          <w:lang w:val="es-ES"/>
        </w:rPr>
      </w:pPr>
    </w:p>
    <w:p w:rsidR="005901E2" w:rsidRPr="001F3E70" w:rsidRDefault="005901E2" w:rsidP="005901E2">
      <w:pPr>
        <w:jc w:val="both"/>
        <w:rPr>
          <w:rFonts w:ascii="Arial" w:hAnsi="Arial" w:cs="Arial"/>
          <w:lang w:val="es-ES"/>
        </w:rPr>
      </w:pPr>
    </w:p>
    <w:p w:rsidR="006473F7" w:rsidRPr="001F3E70" w:rsidRDefault="006473F7" w:rsidP="005901E2">
      <w:pPr>
        <w:jc w:val="both"/>
        <w:rPr>
          <w:rFonts w:ascii="Arial" w:hAnsi="Arial" w:cs="Arial"/>
          <w:lang w:val="es-ES"/>
        </w:rPr>
      </w:pPr>
    </w:p>
    <w:p w:rsidR="006473F7" w:rsidRPr="001F3E70" w:rsidRDefault="006473F7" w:rsidP="005901E2">
      <w:pPr>
        <w:jc w:val="both"/>
        <w:rPr>
          <w:rFonts w:ascii="Arial" w:hAnsi="Arial" w:cs="Arial"/>
          <w:lang w:val="es-ES"/>
        </w:rPr>
      </w:pPr>
    </w:p>
    <w:p w:rsidR="006473F7" w:rsidRPr="001F3E70" w:rsidRDefault="006473F7" w:rsidP="005901E2">
      <w:pPr>
        <w:jc w:val="both"/>
        <w:rPr>
          <w:rFonts w:ascii="Arial" w:hAnsi="Arial" w:cs="Arial"/>
          <w:lang w:val="es-ES"/>
        </w:rPr>
      </w:pPr>
    </w:p>
    <w:p w:rsidR="005901E2" w:rsidRPr="001F3E70" w:rsidRDefault="005901E2" w:rsidP="005901E2">
      <w:pPr>
        <w:jc w:val="both"/>
        <w:rPr>
          <w:rFonts w:ascii="Arial" w:hAnsi="Arial" w:cs="Arial"/>
          <w:lang w:val="es-ES"/>
        </w:rPr>
      </w:pPr>
      <w:r w:rsidRPr="001F3E70">
        <w:rPr>
          <w:rFonts w:ascii="Arial" w:hAnsi="Arial" w:cs="Arial"/>
          <w:lang w:val="es-ES"/>
        </w:rPr>
        <w:t xml:space="preserve">En </w:t>
      </w:r>
      <w:proofErr w:type="spellStart"/>
      <w:r w:rsidRPr="001F3E70">
        <w:rPr>
          <w:rFonts w:ascii="Arial" w:hAnsi="Arial" w:cs="Arial"/>
          <w:lang w:val="es-ES"/>
        </w:rPr>
        <w:t>Catarroja</w:t>
      </w:r>
      <w:proofErr w:type="spellEnd"/>
      <w:r w:rsidRPr="001F3E70">
        <w:rPr>
          <w:rFonts w:ascii="Arial" w:hAnsi="Arial" w:cs="Arial"/>
          <w:lang w:val="es-ES"/>
        </w:rPr>
        <w:t xml:space="preserve">, a         </w:t>
      </w:r>
      <w:bookmarkStart w:id="0" w:name="_GoBack"/>
      <w:bookmarkEnd w:id="0"/>
      <w:r w:rsidRPr="001F3E70">
        <w:rPr>
          <w:rFonts w:ascii="Arial" w:hAnsi="Arial" w:cs="Arial"/>
          <w:lang w:val="es-ES"/>
        </w:rPr>
        <w:t xml:space="preserve">  de                            </w:t>
      </w:r>
      <w:proofErr w:type="spellStart"/>
      <w:r w:rsidRPr="001F3E70">
        <w:rPr>
          <w:rFonts w:ascii="Arial" w:hAnsi="Arial" w:cs="Arial"/>
          <w:lang w:val="es-ES"/>
        </w:rPr>
        <w:t>de</w:t>
      </w:r>
      <w:proofErr w:type="spellEnd"/>
      <w:r w:rsidRPr="001F3E70">
        <w:rPr>
          <w:rFonts w:ascii="Arial" w:hAnsi="Arial" w:cs="Arial"/>
          <w:lang w:val="es-ES"/>
        </w:rPr>
        <w:t xml:space="preserve"> 2026.</w:t>
      </w:r>
    </w:p>
    <w:sectPr w:rsidR="005901E2" w:rsidRPr="001F3E70">
      <w:headerReference w:type="default" r:id="rId11"/>
      <w:pgSz w:w="11910" w:h="16840"/>
      <w:pgMar w:top="2140" w:right="1559" w:bottom="280" w:left="1559" w:header="81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7B2" w:rsidRDefault="00D337B2">
      <w:r>
        <w:separator/>
      </w:r>
    </w:p>
  </w:endnote>
  <w:endnote w:type="continuationSeparator" w:id="0">
    <w:p w:rsidR="00D337B2" w:rsidRDefault="00D33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7B2" w:rsidRDefault="00D337B2">
      <w:r>
        <w:separator/>
      </w:r>
    </w:p>
  </w:footnote>
  <w:footnote w:type="continuationSeparator" w:id="0">
    <w:p w:rsidR="00D337B2" w:rsidRDefault="00D33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7B2" w:rsidRDefault="00D337B2">
    <w:pPr>
      <w:spacing w:line="14" w:lineRule="auto"/>
      <w:rPr>
        <w:sz w:val="20"/>
      </w:rPr>
    </w:pPr>
    <w:r>
      <w:rPr>
        <w:noProof/>
        <w:sz w:val="20"/>
        <w:lang w:val="es-ES" w:eastAsia="es-ES"/>
      </w:rPr>
      <mc:AlternateContent>
        <mc:Choice Requires="wpg">
          <w:drawing>
            <wp:anchor distT="0" distB="0" distL="0" distR="0" simplePos="0" relativeHeight="487493120" behindDoc="1" locked="0" layoutInCell="1" allowOverlap="1" wp14:anchorId="0BB65FEB" wp14:editId="6E8A6035">
              <wp:simplePos x="0" y="0"/>
              <wp:positionH relativeFrom="page">
                <wp:posOffset>970363</wp:posOffset>
              </wp:positionH>
              <wp:positionV relativeFrom="page">
                <wp:posOffset>404495</wp:posOffset>
              </wp:positionV>
              <wp:extent cx="5602605" cy="84328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02605" cy="843280"/>
                        <a:chOff x="0" y="0"/>
                        <a:chExt cx="5602605" cy="843280"/>
                      </a:xfrm>
                    </wpg:grpSpPr>
                    <pic:pic xmlns:pic="http://schemas.openxmlformats.org/drawingml/2006/picture">
                      <pic:nvPicPr>
                        <pic:cNvPr id="39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01167" y="0"/>
                          <a:ext cx="1648967" cy="80924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223" cy="842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" o:spid="_x0000_s1026" style="position:absolute;margin-left:76.4pt;margin-top:31.85pt;width:441.15pt;height:66.4pt;z-index:-15823360;mso-wrap-distance-left:0;mso-wrap-distance-right:0;mso-position-horizontal-relative:page;mso-position-vertical-relative:page" coordsize="56026,84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cx47/AOQRF/12H9a/JL4xf8j5p3/YP/8AaklFFAH3L+xz/wAi/H/176f/AOi5&#10;K+r6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/2VBLAwQKAAAAAAAAACEAV+GmmXM+AABzPgAAFQAAAGRycy9tZWRpYS9pbWFnZTIuanBlZ//Y&#10;/+AAEEpGSUYAAQEBAGAAYAAA/9sAQwADAgIDAgIDAwMDBAMDBAUIBQUEBAUKBwcGCAwKDAwLCgsL&#10;DQ4SEA0OEQ4LCxAWEBETFBUVFQwPFxgWFBgSFBUU/9sAQwEDBAQFBAUJBQUJFA0LDRQUFBQUFBQU&#10;FBQUFBQUFBQUFBQUFBQUFBQUFBQUFBQUFBQUFBQUFBQUFBQUFBQUFBQU/8AAEQgAWgJM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2011;width:16490;height:80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hZVPFAAAA2wAAAA8AAABkcnMvZG93bnJldi54bWxEj0FrwkAUhO+C/2F5ghfRTVMqbZqNFEHa&#10;g5emHurtmX0mwezbsLtq6q93C4Ueh5n5hslXg+nEhZxvLSt4WCQgiCurW64V7L4282cQPiBr7CyT&#10;gh/ysCrGoxwzba/8SZcy1CJC2GeooAmhz6T0VUMG/cL2xNE7WmcwROlqqR1eI9x0Mk2SpTTYclxo&#10;sKd1Q9WpPJtIOZy/n1Cb7WE73FL3PjPlfpMqNZ0Mb68gAg3hP/zX/tAKHl/g90v8AbK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YWVTxQAAANsAAAAPAAAAAAAAAAAAAAAA&#10;AJ8CAABkcnMvZG93bnJldi54bWxQSwUGAAAAAAQABAD3AAAAkQMAAAAA&#10;">
                <v:imagedata r:id="rId3" o:title=""/>
              </v:shape>
              <v:shape id="Image 3" o:spid="_x0000_s1028" type="#_x0000_t75" style="position:absolute;width:56022;height:84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27Ki8AAAA2wAAAA8AAABkcnMvZG93bnJldi54bWxET7sKwjAU3QX/IVzBTVNFRappEUFx0MHH&#10;4nZprm1pc1OaqPXvzSA4Hs57nXamFi9qXWlZwWQcgSDOrC45V3C77kZLEM4ja6wtk4IPOUiTfm+N&#10;sbZvPtPr4nMRQtjFqKDwvomldFlBBt3YNsSBe9jWoA+wzaVu8R3CTS2nUbSQBksODQU2tC0oqy5P&#10;o2B+qLbRHiv8nNzjrhfPrEI6KjUcdJsVCE+d/4t/7oNWMAvrw5fwA2TyBQ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39uyovAAAANsAAAAPAAAAAAAAAAAAAAAAAJ8CAABkcnMv&#10;ZG93bnJldi54bWxQSwUGAAAAAAQABAD3AAAAiAMAAAAA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95572C"/>
    <w:rsid w:val="0003255C"/>
    <w:rsid w:val="00075427"/>
    <w:rsid w:val="000B1584"/>
    <w:rsid w:val="001A64A1"/>
    <w:rsid w:val="001F3E70"/>
    <w:rsid w:val="00215A8E"/>
    <w:rsid w:val="0057234E"/>
    <w:rsid w:val="005901E2"/>
    <w:rsid w:val="005C7718"/>
    <w:rsid w:val="00604F18"/>
    <w:rsid w:val="006473F7"/>
    <w:rsid w:val="006A7EA7"/>
    <w:rsid w:val="0095572C"/>
    <w:rsid w:val="009A14D2"/>
    <w:rsid w:val="00B57CE0"/>
    <w:rsid w:val="00C76887"/>
    <w:rsid w:val="00D337B2"/>
    <w:rsid w:val="00EB7AC7"/>
    <w:rsid w:val="00ED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15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158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15A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5A8E"/>
  </w:style>
  <w:style w:type="paragraph" w:styleId="Piedepgina">
    <w:name w:val="footer"/>
    <w:basedOn w:val="Normal"/>
    <w:link w:val="PiedepginaCar"/>
    <w:uiPriority w:val="99"/>
    <w:unhideWhenUsed/>
    <w:rsid w:val="00215A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5A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158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158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15A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5A8E"/>
  </w:style>
  <w:style w:type="paragraph" w:styleId="Piedepgina">
    <w:name w:val="footer"/>
    <w:basedOn w:val="Normal"/>
    <w:link w:val="PiedepginaCar"/>
    <w:uiPriority w:val="99"/>
    <w:unhideWhenUsed/>
    <w:rsid w:val="00215A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5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2AB7EAD5.dotm</Template>
  <TotalTime>124</TotalTime>
  <Pages>2</Pages>
  <Words>624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DECLARACION RESPONSABLE Y AUTORIZACION DE DATOS 2023.pdf</vt:lpstr>
    </vt:vector>
  </TitlesOfParts>
  <Company>Ajuntament de Catarroja</Company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DECLARACION RESPONSABLE Y AUTORIZACION DE DATOS 2023.pdf</dc:title>
  <dc:creator>Ana Isabel Mulet</dc:creator>
  <cp:lastModifiedBy>Ana Isabel Mulet</cp:lastModifiedBy>
  <cp:revision>12</cp:revision>
  <dcterms:created xsi:type="dcterms:W3CDTF">2026-08-20T11:22:00Z</dcterms:created>
  <dcterms:modified xsi:type="dcterms:W3CDTF">2026-09-14T11:19:00Z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LastSaved">
    <vt:filetime>2026-08-20T00:00:00Z</vt:filetime>
  </property>
  <property fmtid="{D5CDD505-2E9C-101B-9397-08002B2CF9AE}" pid="5" name="Producer">
    <vt:lpwstr>Microsoft: Print To PDF</vt:lpwstr>
  </property>
</Properties>
</file>