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10031" w:type="dxa"/>
        <w:tblLook w:val="04A0" w:firstRow="1" w:lastRow="0" w:firstColumn="1" w:lastColumn="0" w:noHBand="0" w:noVBand="1"/>
      </w:tblPr>
      <w:tblGrid>
        <w:gridCol w:w="4928"/>
        <w:gridCol w:w="87"/>
        <w:gridCol w:w="2039"/>
        <w:gridCol w:w="2977"/>
      </w:tblGrid>
      <w:tr w:rsidR="00B56FE6" w:rsidRPr="00AF54B8" w:rsidTr="007835B8">
        <w:trPr>
          <w:trHeight w:val="362"/>
        </w:trPr>
        <w:tc>
          <w:tcPr>
            <w:tcW w:w="10031" w:type="dxa"/>
            <w:gridSpan w:val="4"/>
            <w:tcMar>
              <w:top w:w="113" w:type="dxa"/>
            </w:tcMar>
          </w:tcPr>
          <w:p w:rsidR="00B56FE6" w:rsidRPr="00AF54B8" w:rsidRDefault="00B56FE6" w:rsidP="007835B8">
            <w:pPr>
              <w:rPr>
                <w:rFonts w:ascii="Arial" w:hAnsi="Arial" w:cs="Arial"/>
                <w:b/>
                <w:sz w:val="20"/>
              </w:rPr>
            </w:pPr>
            <w:r w:rsidRPr="00AF54B8">
              <w:rPr>
                <w:rFonts w:ascii="Arial" w:hAnsi="Arial" w:cs="Arial"/>
                <w:b/>
                <w:sz w:val="20"/>
              </w:rPr>
              <w:t xml:space="preserve">DATOS DE LA PERSONA TITULAR/ </w:t>
            </w:r>
            <w:r w:rsidR="007835B8">
              <w:rPr>
                <w:rFonts w:ascii="Arial" w:hAnsi="Arial" w:cs="Arial"/>
                <w:b/>
                <w:sz w:val="20"/>
              </w:rPr>
              <w:t xml:space="preserve"> </w:t>
            </w:r>
            <w:r w:rsidRPr="00AF54B8">
              <w:rPr>
                <w:rFonts w:ascii="Arial" w:hAnsi="Arial" w:cs="Arial"/>
                <w:b/>
                <w:i/>
                <w:sz w:val="20"/>
              </w:rPr>
              <w:t>DADES DE LA PERSONA TITULAR</w:t>
            </w:r>
          </w:p>
        </w:tc>
      </w:tr>
      <w:tr w:rsidR="00B56FE6" w:rsidRPr="00AF54B8" w:rsidTr="00B56FE6">
        <w:tc>
          <w:tcPr>
            <w:tcW w:w="7054" w:type="dxa"/>
            <w:gridSpan w:val="3"/>
            <w:tcMar>
              <w:top w:w="113" w:type="dxa"/>
            </w:tcMar>
          </w:tcPr>
          <w:p w:rsidR="00B56FE6" w:rsidRPr="00AF54B8" w:rsidRDefault="00B56FE6" w:rsidP="00B56FE6">
            <w:pPr>
              <w:rPr>
                <w:rFonts w:ascii="Arial" w:hAnsi="Arial" w:cs="Arial"/>
                <w:i/>
                <w:sz w:val="20"/>
              </w:rPr>
            </w:pPr>
            <w:r w:rsidRPr="00AF54B8">
              <w:rPr>
                <w:rFonts w:ascii="Arial" w:hAnsi="Arial" w:cs="Arial"/>
                <w:sz w:val="20"/>
              </w:rPr>
              <w:t xml:space="preserve">Nombre y apellidos o razón social / </w:t>
            </w:r>
            <w:proofErr w:type="spellStart"/>
            <w:r w:rsidRPr="00AF54B8">
              <w:rPr>
                <w:rFonts w:ascii="Arial" w:hAnsi="Arial" w:cs="Arial"/>
                <w:i/>
                <w:sz w:val="20"/>
              </w:rPr>
              <w:t>Nom</w:t>
            </w:r>
            <w:proofErr w:type="spellEnd"/>
            <w:r w:rsidRPr="00AF54B8">
              <w:rPr>
                <w:rFonts w:ascii="Arial" w:hAnsi="Arial" w:cs="Arial"/>
                <w:i/>
                <w:sz w:val="20"/>
              </w:rPr>
              <w:t xml:space="preserve"> i </w:t>
            </w:r>
            <w:proofErr w:type="spellStart"/>
            <w:r w:rsidRPr="00AF54B8">
              <w:rPr>
                <w:rFonts w:ascii="Arial" w:hAnsi="Arial" w:cs="Arial"/>
                <w:i/>
                <w:sz w:val="20"/>
              </w:rPr>
              <w:t>cognoms</w:t>
            </w:r>
            <w:proofErr w:type="spellEnd"/>
            <w:r w:rsidRPr="00AF54B8">
              <w:rPr>
                <w:rFonts w:ascii="Arial" w:hAnsi="Arial" w:cs="Arial"/>
                <w:i/>
                <w:sz w:val="20"/>
              </w:rPr>
              <w:t xml:space="preserve"> o raó social</w:t>
            </w:r>
          </w:p>
          <w:sdt>
            <w:sdtPr>
              <w:rPr>
                <w:rFonts w:ascii="Arial" w:hAnsi="Arial" w:cs="Arial"/>
                <w:sz w:val="20"/>
              </w:rPr>
              <w:id w:val="-1589757976"/>
              <w:placeholder>
                <w:docPart w:val="2C5D0A8CEE754E68BABB7982BE52DA8E"/>
              </w:placeholder>
              <w:showingPlcHdr/>
              <w:text/>
            </w:sdtPr>
            <w:sdtContent>
              <w:p w:rsidR="00B56FE6" w:rsidRPr="00AF54B8" w:rsidRDefault="00B56FE6" w:rsidP="00B56FE6">
                <w:pPr>
                  <w:rPr>
                    <w:rFonts w:ascii="Arial" w:hAnsi="Arial" w:cs="Arial"/>
                    <w:sz w:val="20"/>
                  </w:rPr>
                </w:pPr>
                <w:r w:rsidRPr="00AF54B8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  <w:tc>
          <w:tcPr>
            <w:tcW w:w="2977" w:type="dxa"/>
            <w:tcMar>
              <w:top w:w="113" w:type="dxa"/>
            </w:tcMar>
          </w:tcPr>
          <w:p w:rsidR="00B56FE6" w:rsidRPr="00AF54B8" w:rsidRDefault="00B56FE6" w:rsidP="00B56FE6">
            <w:pPr>
              <w:rPr>
                <w:rFonts w:ascii="Arial" w:hAnsi="Arial" w:cs="Arial"/>
                <w:sz w:val="20"/>
              </w:rPr>
            </w:pPr>
            <w:r w:rsidRPr="00AF54B8">
              <w:rPr>
                <w:rFonts w:ascii="Arial" w:hAnsi="Arial" w:cs="Arial"/>
                <w:sz w:val="20"/>
              </w:rPr>
              <w:t>NIF – CIF</w:t>
            </w:r>
          </w:p>
          <w:sdt>
            <w:sdtPr>
              <w:rPr>
                <w:rFonts w:ascii="Arial" w:hAnsi="Arial" w:cs="Arial"/>
                <w:sz w:val="20"/>
              </w:rPr>
              <w:id w:val="50971539"/>
              <w:placeholder>
                <w:docPart w:val="2C5D0A8CEE754E68BABB7982BE52DA8E"/>
              </w:placeholder>
              <w:showingPlcHdr/>
              <w:text/>
            </w:sdtPr>
            <w:sdtContent>
              <w:p w:rsidR="00B56FE6" w:rsidRPr="00AF54B8" w:rsidRDefault="00B56FE6" w:rsidP="00B56FE6">
                <w:pPr>
                  <w:rPr>
                    <w:rFonts w:ascii="Arial" w:hAnsi="Arial" w:cs="Arial"/>
                    <w:sz w:val="20"/>
                  </w:rPr>
                </w:pPr>
                <w:r w:rsidRPr="00AF54B8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</w:tr>
      <w:tr w:rsidR="00B56FE6" w:rsidRPr="00AF54B8" w:rsidTr="00B56FE6">
        <w:tc>
          <w:tcPr>
            <w:tcW w:w="7054" w:type="dxa"/>
            <w:gridSpan w:val="3"/>
            <w:tcMar>
              <w:top w:w="113" w:type="dxa"/>
            </w:tcMar>
          </w:tcPr>
          <w:p w:rsidR="00B56FE6" w:rsidRPr="00AF54B8" w:rsidRDefault="00B56FE6" w:rsidP="00B56FE6">
            <w:pPr>
              <w:rPr>
                <w:rFonts w:ascii="Arial" w:hAnsi="Arial" w:cs="Arial"/>
                <w:i/>
                <w:sz w:val="20"/>
              </w:rPr>
            </w:pPr>
            <w:r w:rsidRPr="00AF54B8">
              <w:rPr>
                <w:rFonts w:ascii="Arial" w:hAnsi="Arial" w:cs="Arial"/>
                <w:sz w:val="20"/>
              </w:rPr>
              <w:t xml:space="preserve">e-Mail / </w:t>
            </w:r>
            <w:r w:rsidRPr="00AF54B8">
              <w:rPr>
                <w:rFonts w:ascii="Arial" w:hAnsi="Arial" w:cs="Arial"/>
                <w:i/>
                <w:sz w:val="20"/>
              </w:rPr>
              <w:t>Correu electrònic</w:t>
            </w:r>
          </w:p>
          <w:sdt>
            <w:sdtPr>
              <w:rPr>
                <w:rFonts w:ascii="Arial" w:hAnsi="Arial" w:cs="Arial"/>
                <w:sz w:val="20"/>
              </w:rPr>
              <w:id w:val="864104517"/>
              <w:placeholder>
                <w:docPart w:val="2C5D0A8CEE754E68BABB7982BE52DA8E"/>
              </w:placeholder>
              <w:showingPlcHdr/>
              <w:text/>
            </w:sdtPr>
            <w:sdtContent>
              <w:p w:rsidR="00B56FE6" w:rsidRPr="00AF54B8" w:rsidRDefault="00B56FE6" w:rsidP="00B56FE6">
                <w:pPr>
                  <w:rPr>
                    <w:rFonts w:ascii="Arial" w:hAnsi="Arial" w:cs="Arial"/>
                    <w:sz w:val="20"/>
                  </w:rPr>
                </w:pPr>
                <w:r w:rsidRPr="00AF54B8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  <w:tc>
          <w:tcPr>
            <w:tcW w:w="2977" w:type="dxa"/>
            <w:tcMar>
              <w:top w:w="113" w:type="dxa"/>
            </w:tcMar>
          </w:tcPr>
          <w:p w:rsidR="00B56FE6" w:rsidRPr="00AF54B8" w:rsidRDefault="00B56FE6" w:rsidP="00B56FE6">
            <w:pPr>
              <w:rPr>
                <w:rFonts w:ascii="Arial" w:hAnsi="Arial" w:cs="Arial"/>
                <w:i/>
                <w:sz w:val="20"/>
              </w:rPr>
            </w:pPr>
            <w:r w:rsidRPr="00AF54B8">
              <w:rPr>
                <w:rFonts w:ascii="Arial" w:hAnsi="Arial" w:cs="Arial"/>
                <w:sz w:val="20"/>
              </w:rPr>
              <w:t xml:space="preserve">Teléfono / </w:t>
            </w:r>
            <w:r w:rsidRPr="00AF54B8">
              <w:rPr>
                <w:rFonts w:ascii="Arial" w:hAnsi="Arial" w:cs="Arial"/>
                <w:i/>
                <w:sz w:val="20"/>
              </w:rPr>
              <w:t>Telèfon</w:t>
            </w:r>
          </w:p>
          <w:sdt>
            <w:sdtPr>
              <w:rPr>
                <w:rFonts w:ascii="Arial" w:hAnsi="Arial" w:cs="Arial"/>
                <w:sz w:val="20"/>
              </w:rPr>
              <w:id w:val="83193515"/>
              <w:placeholder>
                <w:docPart w:val="2C5D0A8CEE754E68BABB7982BE52DA8E"/>
              </w:placeholder>
              <w:showingPlcHdr/>
              <w:text/>
            </w:sdtPr>
            <w:sdtContent>
              <w:p w:rsidR="00B56FE6" w:rsidRPr="00AF54B8" w:rsidRDefault="00B56FE6" w:rsidP="00B56FE6">
                <w:pPr>
                  <w:rPr>
                    <w:rFonts w:ascii="Arial" w:hAnsi="Arial" w:cs="Arial"/>
                    <w:sz w:val="20"/>
                  </w:rPr>
                </w:pPr>
                <w:r w:rsidRPr="00AF54B8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</w:tr>
      <w:tr w:rsidR="00B56FE6" w:rsidRPr="00AF54B8" w:rsidTr="00B56FE6">
        <w:trPr>
          <w:trHeight w:val="553"/>
        </w:trPr>
        <w:tc>
          <w:tcPr>
            <w:tcW w:w="4928" w:type="dxa"/>
            <w:tcMar>
              <w:top w:w="113" w:type="dxa"/>
            </w:tcMar>
          </w:tcPr>
          <w:p w:rsidR="00B56FE6" w:rsidRPr="00AF54B8" w:rsidRDefault="00B56FE6" w:rsidP="00B56FE6">
            <w:pPr>
              <w:rPr>
                <w:rFonts w:ascii="Arial" w:hAnsi="Arial" w:cs="Arial"/>
                <w:i/>
                <w:sz w:val="20"/>
              </w:rPr>
            </w:pPr>
            <w:r w:rsidRPr="00AF54B8">
              <w:rPr>
                <w:rFonts w:ascii="Arial" w:hAnsi="Arial" w:cs="Arial"/>
                <w:sz w:val="20"/>
              </w:rPr>
              <w:t xml:space="preserve">Domicilio / </w:t>
            </w:r>
            <w:r w:rsidRPr="00AF54B8">
              <w:rPr>
                <w:rFonts w:ascii="Arial" w:hAnsi="Arial" w:cs="Arial"/>
                <w:i/>
                <w:sz w:val="20"/>
              </w:rPr>
              <w:t>Domicili</w:t>
            </w:r>
          </w:p>
          <w:sdt>
            <w:sdtPr>
              <w:rPr>
                <w:rFonts w:ascii="Arial" w:hAnsi="Arial" w:cs="Arial"/>
                <w:sz w:val="20"/>
              </w:rPr>
              <w:id w:val="-237482800"/>
              <w:placeholder>
                <w:docPart w:val="74454F2253F6421A85891D7EFAD55474"/>
              </w:placeholder>
              <w:showingPlcHdr/>
              <w:text/>
            </w:sdtPr>
            <w:sdtContent>
              <w:p w:rsidR="00B56FE6" w:rsidRPr="00AF54B8" w:rsidRDefault="00B56FE6" w:rsidP="00B56FE6">
                <w:pPr>
                  <w:rPr>
                    <w:rFonts w:ascii="Arial" w:hAnsi="Arial" w:cs="Arial"/>
                    <w:sz w:val="20"/>
                  </w:rPr>
                </w:pPr>
                <w:r w:rsidRPr="00AF54B8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  <w:tc>
          <w:tcPr>
            <w:tcW w:w="2126" w:type="dxa"/>
            <w:gridSpan w:val="2"/>
          </w:tcPr>
          <w:p w:rsidR="00B56FE6" w:rsidRPr="00AF54B8" w:rsidRDefault="00B56FE6" w:rsidP="00B56FE6">
            <w:pPr>
              <w:rPr>
                <w:rFonts w:ascii="Arial" w:hAnsi="Arial" w:cs="Arial"/>
                <w:sz w:val="20"/>
              </w:rPr>
            </w:pPr>
            <w:r w:rsidRPr="00AF54B8">
              <w:rPr>
                <w:rFonts w:ascii="Arial" w:hAnsi="Arial" w:cs="Arial"/>
                <w:sz w:val="20"/>
              </w:rPr>
              <w:t>C.</w:t>
            </w:r>
            <w:r w:rsidR="00AF54B8" w:rsidRPr="00AF54B8">
              <w:rPr>
                <w:rFonts w:ascii="Arial" w:hAnsi="Arial" w:cs="Arial"/>
                <w:sz w:val="20"/>
              </w:rPr>
              <w:t xml:space="preserve"> P</w:t>
            </w:r>
            <w:r w:rsidRPr="00AF54B8">
              <w:rPr>
                <w:rFonts w:ascii="Arial" w:hAnsi="Arial" w:cs="Arial"/>
                <w:sz w:val="20"/>
              </w:rPr>
              <w:t>ostal</w:t>
            </w:r>
          </w:p>
          <w:sdt>
            <w:sdtPr>
              <w:rPr>
                <w:rFonts w:ascii="Arial" w:hAnsi="Arial" w:cs="Arial"/>
                <w:sz w:val="20"/>
              </w:rPr>
              <w:id w:val="539404974"/>
              <w:placeholder>
                <w:docPart w:val="C5E444F3186047DCA9B09B2EF404A53C"/>
              </w:placeholder>
              <w:showingPlcHdr/>
              <w:text/>
            </w:sdtPr>
            <w:sdtContent>
              <w:p w:rsidR="00B56FE6" w:rsidRPr="00AF54B8" w:rsidRDefault="00B56FE6" w:rsidP="00B56FE6">
                <w:pPr>
                  <w:rPr>
                    <w:rFonts w:ascii="Arial" w:hAnsi="Arial" w:cs="Arial"/>
                    <w:sz w:val="20"/>
                  </w:rPr>
                </w:pPr>
                <w:r w:rsidRPr="00AF54B8">
                  <w:rPr>
                    <w:rStyle w:val="Textodelmarcadordeposicin"/>
                    <w:sz w:val="14"/>
                  </w:rPr>
                  <w:t>Haga clic aquí para escribir texto.</w:t>
                </w:r>
              </w:p>
            </w:sdtContent>
          </w:sdt>
        </w:tc>
        <w:tc>
          <w:tcPr>
            <w:tcW w:w="2977" w:type="dxa"/>
          </w:tcPr>
          <w:p w:rsidR="00B56FE6" w:rsidRPr="00AF54B8" w:rsidRDefault="00B56FE6" w:rsidP="00B56FE6">
            <w:pPr>
              <w:rPr>
                <w:rFonts w:ascii="Arial" w:hAnsi="Arial" w:cs="Arial"/>
                <w:i/>
                <w:sz w:val="20"/>
              </w:rPr>
            </w:pPr>
            <w:r w:rsidRPr="00AF54B8">
              <w:rPr>
                <w:rFonts w:ascii="Arial" w:hAnsi="Arial" w:cs="Arial"/>
                <w:sz w:val="20"/>
              </w:rPr>
              <w:t xml:space="preserve">Localidad / </w:t>
            </w:r>
            <w:r w:rsidRPr="00AF54B8">
              <w:rPr>
                <w:rFonts w:ascii="Arial" w:hAnsi="Arial" w:cs="Arial"/>
                <w:i/>
                <w:sz w:val="20"/>
              </w:rPr>
              <w:t>Localitat</w:t>
            </w:r>
          </w:p>
          <w:sdt>
            <w:sdtPr>
              <w:rPr>
                <w:rFonts w:ascii="Arial" w:hAnsi="Arial" w:cs="Arial"/>
                <w:sz w:val="20"/>
              </w:rPr>
              <w:id w:val="1203062074"/>
              <w:placeholder>
                <w:docPart w:val="80B5A3952F2A4EF6BABEB3B58B5EB866"/>
              </w:placeholder>
              <w:showingPlcHdr/>
              <w:text/>
            </w:sdtPr>
            <w:sdtContent>
              <w:p w:rsidR="00B56FE6" w:rsidRPr="00AF54B8" w:rsidRDefault="00B56FE6" w:rsidP="00B56FE6">
                <w:pPr>
                  <w:rPr>
                    <w:rFonts w:ascii="Arial" w:hAnsi="Arial" w:cs="Arial"/>
                    <w:sz w:val="20"/>
                  </w:rPr>
                </w:pPr>
                <w:r w:rsidRPr="00AF54B8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</w:tr>
      <w:tr w:rsidR="00224BCB" w:rsidRPr="00AF54B8" w:rsidTr="007835B8">
        <w:trPr>
          <w:trHeight w:val="355"/>
        </w:trPr>
        <w:tc>
          <w:tcPr>
            <w:tcW w:w="10031" w:type="dxa"/>
            <w:gridSpan w:val="4"/>
            <w:tcMar>
              <w:top w:w="113" w:type="dxa"/>
            </w:tcMar>
          </w:tcPr>
          <w:p w:rsidR="00224BCB" w:rsidRPr="00AF54B8" w:rsidRDefault="00B56FE6" w:rsidP="007835B8">
            <w:pPr>
              <w:rPr>
                <w:rFonts w:ascii="Arial" w:hAnsi="Arial" w:cs="Arial"/>
                <w:b/>
                <w:sz w:val="20"/>
              </w:rPr>
            </w:pPr>
            <w:r w:rsidRPr="00AF54B8">
              <w:rPr>
                <w:rFonts w:ascii="Arial" w:hAnsi="Arial" w:cs="Arial"/>
                <w:b/>
                <w:sz w:val="20"/>
              </w:rPr>
              <w:t>DATOS DE LA ANTERIOR PERSONA TITULAR</w:t>
            </w:r>
            <w:r w:rsidR="00224BCB" w:rsidRPr="00AF54B8">
              <w:rPr>
                <w:rFonts w:ascii="Arial" w:hAnsi="Arial" w:cs="Arial"/>
                <w:b/>
                <w:sz w:val="20"/>
              </w:rPr>
              <w:t xml:space="preserve">/ </w:t>
            </w:r>
            <w:r w:rsidR="00224BCB" w:rsidRPr="00AF54B8">
              <w:rPr>
                <w:rFonts w:ascii="Arial" w:hAnsi="Arial" w:cs="Arial"/>
                <w:b/>
                <w:i/>
                <w:sz w:val="20"/>
              </w:rPr>
              <w:t xml:space="preserve">DADES </w:t>
            </w:r>
            <w:r w:rsidRPr="00AF54B8">
              <w:rPr>
                <w:rFonts w:ascii="Arial" w:hAnsi="Arial" w:cs="Arial"/>
                <w:b/>
                <w:i/>
                <w:sz w:val="20"/>
              </w:rPr>
              <w:t>DE L’ANTERIOR PERSONA TITULAR</w:t>
            </w:r>
          </w:p>
        </w:tc>
      </w:tr>
      <w:tr w:rsidR="00224BCB" w:rsidRPr="00AF54B8" w:rsidTr="00034A5A">
        <w:tc>
          <w:tcPr>
            <w:tcW w:w="7054" w:type="dxa"/>
            <w:gridSpan w:val="3"/>
            <w:tcMar>
              <w:top w:w="113" w:type="dxa"/>
            </w:tcMar>
          </w:tcPr>
          <w:p w:rsidR="00224BCB" w:rsidRPr="00AF54B8" w:rsidRDefault="00224BCB">
            <w:pPr>
              <w:rPr>
                <w:rFonts w:ascii="Arial" w:hAnsi="Arial" w:cs="Arial"/>
                <w:i/>
                <w:sz w:val="20"/>
              </w:rPr>
            </w:pPr>
            <w:r w:rsidRPr="00AF54B8">
              <w:rPr>
                <w:rFonts w:ascii="Arial" w:hAnsi="Arial" w:cs="Arial"/>
                <w:sz w:val="20"/>
              </w:rPr>
              <w:t xml:space="preserve">Nombre y apellidos </w:t>
            </w:r>
            <w:r w:rsidR="00B56FE6" w:rsidRPr="00AF54B8">
              <w:rPr>
                <w:rFonts w:ascii="Arial" w:hAnsi="Arial" w:cs="Arial"/>
                <w:sz w:val="20"/>
              </w:rPr>
              <w:t xml:space="preserve">o razón social </w:t>
            </w:r>
            <w:r w:rsidRPr="00AF54B8">
              <w:rPr>
                <w:rFonts w:ascii="Arial" w:hAnsi="Arial" w:cs="Arial"/>
                <w:sz w:val="20"/>
              </w:rPr>
              <w:t xml:space="preserve">/ </w:t>
            </w:r>
            <w:r w:rsidRPr="00AF54B8">
              <w:rPr>
                <w:rFonts w:ascii="Arial" w:hAnsi="Arial" w:cs="Arial"/>
                <w:i/>
                <w:sz w:val="20"/>
              </w:rPr>
              <w:t>Nom i cognoms</w:t>
            </w:r>
            <w:r w:rsidR="00B56FE6" w:rsidRPr="00AF54B8">
              <w:rPr>
                <w:rFonts w:ascii="Arial" w:hAnsi="Arial" w:cs="Arial"/>
                <w:i/>
                <w:sz w:val="20"/>
              </w:rPr>
              <w:t xml:space="preserve"> o raó social</w:t>
            </w:r>
          </w:p>
          <w:sdt>
            <w:sdtPr>
              <w:rPr>
                <w:rFonts w:ascii="Arial" w:hAnsi="Arial" w:cs="Arial"/>
                <w:sz w:val="20"/>
              </w:rPr>
              <w:id w:val="1386377061"/>
              <w:placeholder>
                <w:docPart w:val="DefaultPlaceholder_1082065158"/>
              </w:placeholder>
              <w:showingPlcHdr/>
              <w:text/>
            </w:sdtPr>
            <w:sdtContent>
              <w:p w:rsidR="00224BCB" w:rsidRPr="00AF54B8" w:rsidRDefault="00A54BED" w:rsidP="00A54BED">
                <w:pPr>
                  <w:rPr>
                    <w:rFonts w:ascii="Arial" w:hAnsi="Arial" w:cs="Arial"/>
                    <w:sz w:val="20"/>
                  </w:rPr>
                </w:pPr>
                <w:r w:rsidRPr="00AF54B8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  <w:tc>
          <w:tcPr>
            <w:tcW w:w="2977" w:type="dxa"/>
            <w:tcMar>
              <w:top w:w="113" w:type="dxa"/>
            </w:tcMar>
          </w:tcPr>
          <w:p w:rsidR="00224BCB" w:rsidRPr="00AF54B8" w:rsidRDefault="00224BCB">
            <w:pPr>
              <w:rPr>
                <w:rFonts w:ascii="Arial" w:hAnsi="Arial" w:cs="Arial"/>
                <w:sz w:val="20"/>
              </w:rPr>
            </w:pPr>
            <w:r w:rsidRPr="00AF54B8">
              <w:rPr>
                <w:rFonts w:ascii="Arial" w:hAnsi="Arial" w:cs="Arial"/>
                <w:sz w:val="20"/>
              </w:rPr>
              <w:t>NIF – CIF</w:t>
            </w:r>
          </w:p>
          <w:sdt>
            <w:sdtPr>
              <w:rPr>
                <w:rFonts w:ascii="Arial" w:hAnsi="Arial" w:cs="Arial"/>
                <w:sz w:val="20"/>
              </w:rPr>
              <w:id w:val="-554229554"/>
              <w:placeholder>
                <w:docPart w:val="DefaultPlaceholder_1082065158"/>
              </w:placeholder>
              <w:showingPlcHdr/>
              <w:text/>
            </w:sdtPr>
            <w:sdtContent>
              <w:p w:rsidR="00224BCB" w:rsidRPr="00AF54B8" w:rsidRDefault="00A54BED" w:rsidP="00A54BED">
                <w:pPr>
                  <w:rPr>
                    <w:rFonts w:ascii="Arial" w:hAnsi="Arial" w:cs="Arial"/>
                    <w:sz w:val="20"/>
                  </w:rPr>
                </w:pPr>
                <w:r w:rsidRPr="00AF54B8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</w:tr>
      <w:tr w:rsidR="00A54BED" w:rsidRPr="00AF54B8" w:rsidTr="00034A5A">
        <w:tc>
          <w:tcPr>
            <w:tcW w:w="7054" w:type="dxa"/>
            <w:gridSpan w:val="3"/>
            <w:tcMar>
              <w:top w:w="113" w:type="dxa"/>
            </w:tcMar>
          </w:tcPr>
          <w:p w:rsidR="00A54BED" w:rsidRPr="00AF54B8" w:rsidRDefault="00A54BED">
            <w:pPr>
              <w:rPr>
                <w:rFonts w:ascii="Arial" w:hAnsi="Arial" w:cs="Arial"/>
                <w:i/>
                <w:sz w:val="20"/>
              </w:rPr>
            </w:pPr>
            <w:r w:rsidRPr="00AF54B8">
              <w:rPr>
                <w:rFonts w:ascii="Arial" w:hAnsi="Arial" w:cs="Arial"/>
                <w:sz w:val="20"/>
              </w:rPr>
              <w:t xml:space="preserve">e-Mail / </w:t>
            </w:r>
            <w:r w:rsidRPr="00AF54B8">
              <w:rPr>
                <w:rFonts w:ascii="Arial" w:hAnsi="Arial" w:cs="Arial"/>
                <w:i/>
                <w:sz w:val="20"/>
              </w:rPr>
              <w:t>Correu electrònic</w:t>
            </w:r>
          </w:p>
          <w:sdt>
            <w:sdtPr>
              <w:rPr>
                <w:rFonts w:ascii="Arial" w:hAnsi="Arial" w:cs="Arial"/>
                <w:sz w:val="20"/>
              </w:rPr>
              <w:id w:val="-97565065"/>
              <w:placeholder>
                <w:docPart w:val="DefaultPlaceholder_1082065158"/>
              </w:placeholder>
              <w:showingPlcHdr/>
              <w:text/>
            </w:sdtPr>
            <w:sdtContent>
              <w:p w:rsidR="00A54BED" w:rsidRPr="00AF54B8" w:rsidRDefault="00A54BED">
                <w:pPr>
                  <w:rPr>
                    <w:rFonts w:ascii="Arial" w:hAnsi="Arial" w:cs="Arial"/>
                    <w:sz w:val="20"/>
                  </w:rPr>
                </w:pPr>
                <w:r w:rsidRPr="00AF54B8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  <w:tc>
          <w:tcPr>
            <w:tcW w:w="2977" w:type="dxa"/>
            <w:tcMar>
              <w:top w:w="113" w:type="dxa"/>
            </w:tcMar>
          </w:tcPr>
          <w:p w:rsidR="00A54BED" w:rsidRPr="00AF54B8" w:rsidRDefault="00A54BED">
            <w:pPr>
              <w:rPr>
                <w:rFonts w:ascii="Arial" w:hAnsi="Arial" w:cs="Arial"/>
                <w:i/>
                <w:sz w:val="20"/>
              </w:rPr>
            </w:pPr>
            <w:r w:rsidRPr="00AF54B8">
              <w:rPr>
                <w:rFonts w:ascii="Arial" w:hAnsi="Arial" w:cs="Arial"/>
                <w:sz w:val="20"/>
              </w:rPr>
              <w:t xml:space="preserve">Teléfono / </w:t>
            </w:r>
            <w:r w:rsidRPr="00AF54B8">
              <w:rPr>
                <w:rFonts w:ascii="Arial" w:hAnsi="Arial" w:cs="Arial"/>
                <w:i/>
                <w:sz w:val="20"/>
              </w:rPr>
              <w:t>Telèfon</w:t>
            </w:r>
          </w:p>
          <w:sdt>
            <w:sdtPr>
              <w:rPr>
                <w:rFonts w:ascii="Arial" w:hAnsi="Arial" w:cs="Arial"/>
                <w:sz w:val="20"/>
              </w:rPr>
              <w:id w:val="-2097923535"/>
              <w:placeholder>
                <w:docPart w:val="DefaultPlaceholder_1082065158"/>
              </w:placeholder>
              <w:showingPlcHdr/>
              <w:text/>
            </w:sdtPr>
            <w:sdtContent>
              <w:p w:rsidR="00A54BED" w:rsidRPr="00AF54B8" w:rsidRDefault="00A54BED">
                <w:pPr>
                  <w:rPr>
                    <w:rFonts w:ascii="Arial" w:hAnsi="Arial" w:cs="Arial"/>
                    <w:sz w:val="20"/>
                  </w:rPr>
                </w:pPr>
                <w:r w:rsidRPr="00AF54B8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</w:tr>
      <w:tr w:rsidR="00B56FE6" w:rsidRPr="00AF54B8" w:rsidTr="00B56FE6">
        <w:trPr>
          <w:trHeight w:val="553"/>
        </w:trPr>
        <w:tc>
          <w:tcPr>
            <w:tcW w:w="4928" w:type="dxa"/>
            <w:tcMar>
              <w:top w:w="113" w:type="dxa"/>
            </w:tcMar>
          </w:tcPr>
          <w:p w:rsidR="00B56FE6" w:rsidRPr="00AF54B8" w:rsidRDefault="00B56FE6">
            <w:pPr>
              <w:rPr>
                <w:rFonts w:ascii="Arial" w:hAnsi="Arial" w:cs="Arial"/>
                <w:i/>
                <w:sz w:val="20"/>
              </w:rPr>
            </w:pPr>
            <w:r w:rsidRPr="00AF54B8">
              <w:rPr>
                <w:rFonts w:ascii="Arial" w:hAnsi="Arial" w:cs="Arial"/>
                <w:sz w:val="20"/>
              </w:rPr>
              <w:t xml:space="preserve">Domicilio / </w:t>
            </w:r>
            <w:r w:rsidRPr="00AF54B8">
              <w:rPr>
                <w:rFonts w:ascii="Arial" w:hAnsi="Arial" w:cs="Arial"/>
                <w:i/>
                <w:sz w:val="20"/>
              </w:rPr>
              <w:t>Domicili</w:t>
            </w:r>
          </w:p>
          <w:sdt>
            <w:sdtPr>
              <w:rPr>
                <w:rFonts w:ascii="Arial" w:hAnsi="Arial" w:cs="Arial"/>
                <w:sz w:val="20"/>
              </w:rPr>
              <w:id w:val="-631860924"/>
              <w:placeholder>
                <w:docPart w:val="156E37672F724BA6A2A87DCC06D0EF34"/>
              </w:placeholder>
              <w:showingPlcHdr/>
              <w:text/>
            </w:sdtPr>
            <w:sdtContent>
              <w:p w:rsidR="00B56FE6" w:rsidRPr="00AF54B8" w:rsidRDefault="00B56FE6" w:rsidP="00B56FE6">
                <w:pPr>
                  <w:rPr>
                    <w:rFonts w:ascii="Arial" w:hAnsi="Arial" w:cs="Arial"/>
                    <w:sz w:val="20"/>
                  </w:rPr>
                </w:pPr>
                <w:r w:rsidRPr="00AF54B8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  <w:tc>
          <w:tcPr>
            <w:tcW w:w="2126" w:type="dxa"/>
            <w:gridSpan w:val="2"/>
          </w:tcPr>
          <w:p w:rsidR="00B56FE6" w:rsidRPr="00AF54B8" w:rsidRDefault="00B56FE6" w:rsidP="00B56FE6">
            <w:pPr>
              <w:rPr>
                <w:rFonts w:ascii="Arial" w:hAnsi="Arial" w:cs="Arial"/>
                <w:sz w:val="20"/>
              </w:rPr>
            </w:pPr>
            <w:r w:rsidRPr="00AF54B8">
              <w:rPr>
                <w:rFonts w:ascii="Arial" w:hAnsi="Arial" w:cs="Arial"/>
                <w:sz w:val="20"/>
              </w:rPr>
              <w:t>C.postal</w:t>
            </w:r>
          </w:p>
          <w:sdt>
            <w:sdtPr>
              <w:rPr>
                <w:rFonts w:ascii="Arial" w:hAnsi="Arial" w:cs="Arial"/>
                <w:sz w:val="20"/>
              </w:rPr>
              <w:id w:val="1958680858"/>
              <w:placeholder>
                <w:docPart w:val="882999402C1D4F88B00670F30B751F99"/>
              </w:placeholder>
              <w:showingPlcHdr/>
              <w:text/>
            </w:sdtPr>
            <w:sdtContent>
              <w:p w:rsidR="00B56FE6" w:rsidRPr="00AF54B8" w:rsidRDefault="00B56FE6" w:rsidP="00B56FE6">
                <w:pPr>
                  <w:rPr>
                    <w:rFonts w:ascii="Arial" w:hAnsi="Arial" w:cs="Arial"/>
                    <w:sz w:val="20"/>
                  </w:rPr>
                </w:pPr>
                <w:r w:rsidRPr="00AF54B8">
                  <w:rPr>
                    <w:rStyle w:val="Textodelmarcadordeposicin"/>
                    <w:sz w:val="14"/>
                  </w:rPr>
                  <w:t>Haga clic aquí para escribir texto.</w:t>
                </w:r>
              </w:p>
            </w:sdtContent>
          </w:sdt>
        </w:tc>
        <w:tc>
          <w:tcPr>
            <w:tcW w:w="2977" w:type="dxa"/>
          </w:tcPr>
          <w:p w:rsidR="00B56FE6" w:rsidRPr="00AF54B8" w:rsidRDefault="00B56FE6" w:rsidP="00B56FE6">
            <w:pPr>
              <w:rPr>
                <w:rFonts w:ascii="Arial" w:hAnsi="Arial" w:cs="Arial"/>
                <w:i/>
                <w:sz w:val="20"/>
              </w:rPr>
            </w:pPr>
            <w:r w:rsidRPr="00AF54B8">
              <w:rPr>
                <w:rFonts w:ascii="Arial" w:hAnsi="Arial" w:cs="Arial"/>
                <w:sz w:val="20"/>
              </w:rPr>
              <w:t xml:space="preserve">Localidad / </w:t>
            </w:r>
            <w:r w:rsidRPr="00AF54B8">
              <w:rPr>
                <w:rFonts w:ascii="Arial" w:hAnsi="Arial" w:cs="Arial"/>
                <w:i/>
                <w:sz w:val="20"/>
              </w:rPr>
              <w:t>Localitat</w:t>
            </w:r>
          </w:p>
          <w:sdt>
            <w:sdtPr>
              <w:rPr>
                <w:rFonts w:ascii="Arial" w:hAnsi="Arial" w:cs="Arial"/>
                <w:sz w:val="20"/>
              </w:rPr>
              <w:id w:val="1544400879"/>
              <w:placeholder>
                <w:docPart w:val="0591272E706445E6BDE3626E31937E9E"/>
              </w:placeholder>
              <w:showingPlcHdr/>
              <w:text/>
            </w:sdtPr>
            <w:sdtContent>
              <w:p w:rsidR="00B56FE6" w:rsidRPr="00AF54B8" w:rsidRDefault="00B56FE6" w:rsidP="00B56FE6">
                <w:pPr>
                  <w:rPr>
                    <w:rFonts w:ascii="Arial" w:hAnsi="Arial" w:cs="Arial"/>
                    <w:sz w:val="20"/>
                  </w:rPr>
                </w:pPr>
                <w:r w:rsidRPr="00AF54B8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</w:tr>
      <w:tr w:rsidR="0056238B" w:rsidRPr="00AF54B8" w:rsidTr="007835B8">
        <w:trPr>
          <w:trHeight w:val="364"/>
        </w:trPr>
        <w:tc>
          <w:tcPr>
            <w:tcW w:w="10031" w:type="dxa"/>
            <w:gridSpan w:val="4"/>
            <w:tcMar>
              <w:top w:w="113" w:type="dxa"/>
            </w:tcMar>
          </w:tcPr>
          <w:p w:rsidR="0056238B" w:rsidRPr="00AF54B8" w:rsidRDefault="00B56FE6" w:rsidP="007835B8">
            <w:pPr>
              <w:rPr>
                <w:rFonts w:ascii="Arial" w:hAnsi="Arial" w:cs="Arial"/>
                <w:b/>
                <w:i/>
                <w:sz w:val="20"/>
              </w:rPr>
            </w:pPr>
            <w:r w:rsidRPr="00AF54B8">
              <w:rPr>
                <w:rFonts w:ascii="Arial" w:hAnsi="Arial" w:cs="Arial"/>
                <w:b/>
                <w:sz w:val="20"/>
              </w:rPr>
              <w:t xml:space="preserve">DATOS DE LA LICENCIA TRANSMITIDA </w:t>
            </w:r>
            <w:r w:rsidR="0056238B" w:rsidRPr="00AF54B8">
              <w:rPr>
                <w:rFonts w:ascii="Arial" w:hAnsi="Arial" w:cs="Arial"/>
                <w:b/>
                <w:sz w:val="20"/>
              </w:rPr>
              <w:t xml:space="preserve">/ </w:t>
            </w:r>
            <w:r w:rsidRPr="00AF54B8">
              <w:rPr>
                <w:rFonts w:ascii="Arial" w:hAnsi="Arial" w:cs="Arial"/>
                <w:b/>
                <w:i/>
                <w:sz w:val="20"/>
              </w:rPr>
              <w:t>DADES DE LA LLICÈNCIA TRANSMESA</w:t>
            </w:r>
          </w:p>
        </w:tc>
      </w:tr>
      <w:tr w:rsidR="00AF54B8" w:rsidRPr="00AF54B8" w:rsidTr="00AF54B8">
        <w:tc>
          <w:tcPr>
            <w:tcW w:w="10031" w:type="dxa"/>
            <w:gridSpan w:val="4"/>
            <w:tcMar>
              <w:top w:w="113" w:type="dxa"/>
            </w:tcMar>
          </w:tcPr>
          <w:p w:rsidR="00AF54B8" w:rsidRPr="00AF54B8" w:rsidRDefault="00AF54B8" w:rsidP="00AF54B8">
            <w:pPr>
              <w:rPr>
                <w:rFonts w:ascii="Arial" w:hAnsi="Arial" w:cs="Arial"/>
                <w:i/>
                <w:sz w:val="20"/>
              </w:rPr>
            </w:pPr>
            <w:r w:rsidRPr="00AF54B8">
              <w:rPr>
                <w:rFonts w:ascii="Arial" w:hAnsi="Arial" w:cs="Arial"/>
                <w:sz w:val="20"/>
              </w:rPr>
              <w:t xml:space="preserve">Nº Resolución o registro de entrada / </w:t>
            </w:r>
            <w:r w:rsidRPr="00AF54B8">
              <w:rPr>
                <w:rFonts w:ascii="Arial" w:hAnsi="Arial" w:cs="Arial"/>
                <w:i/>
                <w:sz w:val="20"/>
              </w:rPr>
              <w:t xml:space="preserve">Num. resolució o registre d’entrada </w:t>
            </w:r>
          </w:p>
          <w:sdt>
            <w:sdtPr>
              <w:rPr>
                <w:rFonts w:ascii="Arial" w:hAnsi="Arial" w:cs="Arial"/>
                <w:sz w:val="20"/>
              </w:rPr>
              <w:id w:val="944971688"/>
              <w:placeholder>
                <w:docPart w:val="B4A2E4E737DF423986F8A7794DDABEFC"/>
              </w:placeholder>
              <w:showingPlcHdr/>
              <w:text/>
            </w:sdtPr>
            <w:sdtContent>
              <w:p w:rsidR="00AF54B8" w:rsidRPr="00AF54B8" w:rsidRDefault="00AF54B8" w:rsidP="00B56FE6">
                <w:pPr>
                  <w:rPr>
                    <w:rFonts w:ascii="Arial" w:hAnsi="Arial" w:cs="Arial"/>
                    <w:sz w:val="20"/>
                  </w:rPr>
                </w:pPr>
                <w:r w:rsidRPr="00AF54B8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</w:tr>
      <w:tr w:rsidR="00BC108E" w:rsidRPr="00AF54B8" w:rsidTr="00B56FE6">
        <w:tc>
          <w:tcPr>
            <w:tcW w:w="10031" w:type="dxa"/>
            <w:gridSpan w:val="4"/>
            <w:tcMar>
              <w:top w:w="113" w:type="dxa"/>
            </w:tcMar>
          </w:tcPr>
          <w:p w:rsidR="00BC108E" w:rsidRPr="00AF54B8" w:rsidRDefault="00AF54B8" w:rsidP="00B56FE6">
            <w:pPr>
              <w:rPr>
                <w:rFonts w:ascii="Arial" w:hAnsi="Arial" w:cs="Arial"/>
                <w:i/>
                <w:sz w:val="20"/>
              </w:rPr>
            </w:pPr>
            <w:r w:rsidRPr="00AF54B8">
              <w:rPr>
                <w:rFonts w:ascii="Arial" w:hAnsi="Arial" w:cs="Arial"/>
                <w:sz w:val="20"/>
              </w:rPr>
              <w:t>Actividad</w:t>
            </w:r>
            <w:r w:rsidR="00BC108E" w:rsidRPr="00AF54B8">
              <w:rPr>
                <w:rFonts w:ascii="Arial" w:hAnsi="Arial" w:cs="Arial"/>
                <w:sz w:val="20"/>
              </w:rPr>
              <w:t xml:space="preserve"> / </w:t>
            </w:r>
            <w:r w:rsidRPr="00AF54B8">
              <w:rPr>
                <w:rFonts w:ascii="Arial" w:hAnsi="Arial" w:cs="Arial"/>
                <w:i/>
                <w:sz w:val="20"/>
              </w:rPr>
              <w:t>Activitat</w:t>
            </w:r>
          </w:p>
          <w:sdt>
            <w:sdtPr>
              <w:rPr>
                <w:rFonts w:ascii="Arial" w:hAnsi="Arial" w:cs="Arial"/>
                <w:sz w:val="20"/>
              </w:rPr>
              <w:id w:val="-1076824134"/>
              <w:placeholder>
                <w:docPart w:val="446A2046239F4D398C9EB6A73273FCBC"/>
              </w:placeholder>
              <w:showingPlcHdr/>
              <w:text/>
            </w:sdtPr>
            <w:sdtContent>
              <w:p w:rsidR="00BC108E" w:rsidRPr="00AF54B8" w:rsidRDefault="00BC108E" w:rsidP="00B56FE6">
                <w:pPr>
                  <w:rPr>
                    <w:rFonts w:ascii="Arial" w:hAnsi="Arial" w:cs="Arial"/>
                    <w:sz w:val="20"/>
                  </w:rPr>
                </w:pPr>
                <w:r w:rsidRPr="00AF54B8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</w:tr>
      <w:tr w:rsidR="00AF54B8" w:rsidRPr="00AF54B8" w:rsidTr="00AF54B8">
        <w:tc>
          <w:tcPr>
            <w:tcW w:w="10031" w:type="dxa"/>
            <w:gridSpan w:val="4"/>
            <w:tcMar>
              <w:top w:w="113" w:type="dxa"/>
            </w:tcMar>
          </w:tcPr>
          <w:p w:rsidR="00AF54B8" w:rsidRPr="00AF54B8" w:rsidRDefault="00AF54B8" w:rsidP="00AF54B8">
            <w:pPr>
              <w:rPr>
                <w:rFonts w:ascii="Arial" w:hAnsi="Arial" w:cs="Arial"/>
                <w:i/>
                <w:sz w:val="20"/>
              </w:rPr>
            </w:pPr>
            <w:r w:rsidRPr="00AF54B8">
              <w:rPr>
                <w:rFonts w:ascii="Arial" w:hAnsi="Arial" w:cs="Arial"/>
                <w:sz w:val="20"/>
              </w:rPr>
              <w:t xml:space="preserve">Emplazamiento de la actividad / </w:t>
            </w:r>
            <w:r w:rsidRPr="00AF54B8">
              <w:rPr>
                <w:rFonts w:ascii="Arial" w:hAnsi="Arial" w:cs="Arial"/>
                <w:i/>
                <w:sz w:val="20"/>
              </w:rPr>
              <w:t>Emplaçament de l’activitat</w:t>
            </w:r>
          </w:p>
        </w:tc>
      </w:tr>
      <w:tr w:rsidR="00BC108E" w:rsidRPr="00AF54B8" w:rsidTr="00B56FE6">
        <w:tc>
          <w:tcPr>
            <w:tcW w:w="10031" w:type="dxa"/>
            <w:gridSpan w:val="4"/>
            <w:tcMar>
              <w:top w:w="113" w:type="dxa"/>
            </w:tcMar>
          </w:tcPr>
          <w:p w:rsidR="00BC108E" w:rsidRPr="00AF54B8" w:rsidRDefault="00AF54B8" w:rsidP="00B56FE6">
            <w:pPr>
              <w:rPr>
                <w:rFonts w:ascii="Arial" w:hAnsi="Arial" w:cs="Arial"/>
                <w:i/>
                <w:sz w:val="20"/>
              </w:rPr>
            </w:pPr>
            <w:r w:rsidRPr="00AF54B8">
              <w:rPr>
                <w:rFonts w:ascii="Arial" w:hAnsi="Arial" w:cs="Arial"/>
                <w:sz w:val="20"/>
              </w:rPr>
              <w:t>Dirección</w:t>
            </w:r>
            <w:r w:rsidR="00BC108E" w:rsidRPr="00AF54B8">
              <w:rPr>
                <w:rFonts w:ascii="Arial" w:hAnsi="Arial" w:cs="Arial"/>
                <w:sz w:val="20"/>
              </w:rPr>
              <w:t xml:space="preserve"> / </w:t>
            </w:r>
            <w:r w:rsidRPr="00AF54B8">
              <w:rPr>
                <w:rFonts w:ascii="Arial" w:hAnsi="Arial" w:cs="Arial"/>
                <w:i/>
                <w:sz w:val="20"/>
              </w:rPr>
              <w:t>Adreça</w:t>
            </w:r>
          </w:p>
          <w:sdt>
            <w:sdtPr>
              <w:rPr>
                <w:rFonts w:ascii="Arial" w:hAnsi="Arial" w:cs="Arial"/>
                <w:sz w:val="20"/>
              </w:rPr>
              <w:id w:val="-59100551"/>
              <w:placeholder>
                <w:docPart w:val="446A2046239F4D398C9EB6A73273FCBC"/>
              </w:placeholder>
              <w:showingPlcHdr/>
              <w:text/>
            </w:sdtPr>
            <w:sdtContent>
              <w:p w:rsidR="00BC108E" w:rsidRPr="00AF54B8" w:rsidRDefault="00BC108E" w:rsidP="00B56FE6">
                <w:pPr>
                  <w:rPr>
                    <w:rFonts w:ascii="Arial" w:hAnsi="Arial" w:cs="Arial"/>
                    <w:sz w:val="20"/>
                  </w:rPr>
                </w:pPr>
                <w:r w:rsidRPr="00AF54B8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</w:tr>
      <w:tr w:rsidR="00AF54B8" w:rsidRPr="00AF54B8" w:rsidTr="00AF54B8">
        <w:tc>
          <w:tcPr>
            <w:tcW w:w="10031" w:type="dxa"/>
            <w:gridSpan w:val="4"/>
            <w:tcMar>
              <w:top w:w="113" w:type="dxa"/>
            </w:tcMar>
          </w:tcPr>
          <w:p w:rsidR="00AF54B8" w:rsidRPr="00AF54B8" w:rsidRDefault="00AF54B8" w:rsidP="00B56FE6">
            <w:pPr>
              <w:rPr>
                <w:rFonts w:ascii="Arial" w:hAnsi="Arial" w:cs="Arial"/>
                <w:sz w:val="20"/>
              </w:rPr>
            </w:pPr>
            <w:r w:rsidRPr="00AF54B8">
              <w:rPr>
                <w:rFonts w:ascii="Arial" w:hAnsi="Arial" w:cs="Arial"/>
                <w:sz w:val="20"/>
              </w:rPr>
              <w:t xml:space="preserve">Referencia catastral / </w:t>
            </w:r>
            <w:r w:rsidRPr="00AF54B8">
              <w:rPr>
                <w:rFonts w:ascii="Arial" w:hAnsi="Arial" w:cs="Arial"/>
                <w:i/>
                <w:sz w:val="20"/>
              </w:rPr>
              <w:t>Referència cadastral</w:t>
            </w:r>
          </w:p>
          <w:sdt>
            <w:sdtPr>
              <w:rPr>
                <w:rFonts w:ascii="Arial" w:hAnsi="Arial" w:cs="Arial"/>
                <w:sz w:val="20"/>
              </w:rPr>
              <w:id w:val="-1879004347"/>
              <w:placeholder>
                <w:docPart w:val="4440C5FFE9C24EDC97C126C52CF50E22"/>
              </w:placeholder>
              <w:showingPlcHdr/>
              <w:text/>
            </w:sdtPr>
            <w:sdtContent>
              <w:p w:rsidR="00AF54B8" w:rsidRPr="00AF54B8" w:rsidRDefault="00AF54B8" w:rsidP="00AF54B8">
                <w:pPr>
                  <w:rPr>
                    <w:rFonts w:ascii="Arial" w:hAnsi="Arial" w:cs="Arial"/>
                    <w:sz w:val="20"/>
                  </w:rPr>
                </w:pPr>
                <w:r w:rsidRPr="00AF54B8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</w:tr>
      <w:tr w:rsidR="004E743E" w:rsidRPr="00AF54B8" w:rsidTr="00034A5A">
        <w:trPr>
          <w:trHeight w:val="391"/>
        </w:trPr>
        <w:tc>
          <w:tcPr>
            <w:tcW w:w="10031" w:type="dxa"/>
            <w:gridSpan w:val="4"/>
            <w:tcMar>
              <w:top w:w="113" w:type="dxa"/>
            </w:tcMar>
          </w:tcPr>
          <w:p w:rsidR="004E743E" w:rsidRPr="00AF54B8" w:rsidRDefault="00AF54B8" w:rsidP="007835B8">
            <w:pPr>
              <w:rPr>
                <w:rFonts w:ascii="Arial" w:hAnsi="Arial" w:cs="Arial"/>
                <w:b/>
                <w:sz w:val="18"/>
              </w:rPr>
            </w:pPr>
            <w:r w:rsidRPr="00AF54B8">
              <w:rPr>
                <w:rFonts w:ascii="Arial" w:hAnsi="Arial" w:cs="Arial"/>
                <w:b/>
                <w:sz w:val="18"/>
              </w:rPr>
              <w:t xml:space="preserve">NORMATIVA APLICABLE </w:t>
            </w:r>
            <w:r w:rsidR="004E743E" w:rsidRPr="00AF54B8">
              <w:rPr>
                <w:rFonts w:ascii="Arial" w:hAnsi="Arial" w:cs="Arial"/>
                <w:b/>
                <w:sz w:val="18"/>
              </w:rPr>
              <w:t xml:space="preserve">/ </w:t>
            </w:r>
            <w:r w:rsidRPr="00AF54B8">
              <w:rPr>
                <w:rFonts w:ascii="Arial" w:hAnsi="Arial" w:cs="Arial"/>
                <w:b/>
                <w:i/>
                <w:sz w:val="18"/>
              </w:rPr>
              <w:t xml:space="preserve">NORMATIVA APLICABLE </w:t>
            </w:r>
          </w:p>
        </w:tc>
      </w:tr>
      <w:tr w:rsidR="00BC108E" w:rsidTr="00B56FE6">
        <w:trPr>
          <w:trHeight w:val="3574"/>
        </w:trPr>
        <w:tc>
          <w:tcPr>
            <w:tcW w:w="5015" w:type="dxa"/>
            <w:gridSpan w:val="2"/>
            <w:tcMar>
              <w:top w:w="113" w:type="dxa"/>
            </w:tcMar>
          </w:tcPr>
          <w:p w:rsidR="00AF54B8" w:rsidRPr="00994527" w:rsidRDefault="00AF54B8" w:rsidP="00AF54B8">
            <w:pPr>
              <w:jc w:val="both"/>
              <w:rPr>
                <w:rFonts w:ascii="Arial" w:hAnsi="Arial" w:cs="Arial"/>
                <w:sz w:val="16"/>
              </w:rPr>
            </w:pPr>
            <w:r w:rsidRPr="00994527">
              <w:rPr>
                <w:rFonts w:ascii="Arial" w:hAnsi="Arial" w:cs="Arial"/>
                <w:sz w:val="16"/>
              </w:rPr>
              <w:t>ESPECTÁCULOS PÚBLICOS</w:t>
            </w:r>
          </w:p>
          <w:p w:rsidR="00AF54B8" w:rsidRPr="00994527" w:rsidRDefault="00AF54B8" w:rsidP="00AF54B8">
            <w:pPr>
              <w:jc w:val="both"/>
              <w:rPr>
                <w:rFonts w:ascii="Arial" w:hAnsi="Arial" w:cs="Arial"/>
                <w:sz w:val="16"/>
              </w:rPr>
            </w:pPr>
            <w:r w:rsidRPr="00994527">
              <w:rPr>
                <w:rFonts w:ascii="Arial" w:hAnsi="Arial" w:cs="Arial"/>
                <w:sz w:val="16"/>
              </w:rPr>
              <w:t>Las transmisiones de licencia de actividades referidas a espectáculos públicos, actividades recreativas y establecimientos públicos, se regirán de acuerdo con lo determinado en el artículo 12 de la Ley 14/2010, de 3 de diciembre, de Espectáculos Públicos, Actividades Recreativas y Establecimientos Públicos.</w:t>
            </w:r>
          </w:p>
          <w:p w:rsidR="00AF54B8" w:rsidRPr="00994527" w:rsidRDefault="00AF54B8" w:rsidP="00AF54B8">
            <w:pPr>
              <w:jc w:val="both"/>
              <w:rPr>
                <w:rFonts w:ascii="Arial" w:hAnsi="Arial" w:cs="Arial"/>
                <w:sz w:val="16"/>
              </w:rPr>
            </w:pPr>
          </w:p>
          <w:p w:rsidR="00AF54B8" w:rsidRPr="00994527" w:rsidRDefault="00AF54B8" w:rsidP="00AF54B8">
            <w:pPr>
              <w:jc w:val="both"/>
              <w:rPr>
                <w:rFonts w:ascii="Arial" w:hAnsi="Arial" w:cs="Arial"/>
                <w:sz w:val="16"/>
              </w:rPr>
            </w:pPr>
            <w:r w:rsidRPr="00994527">
              <w:rPr>
                <w:rFonts w:ascii="Arial" w:hAnsi="Arial" w:cs="Arial"/>
                <w:sz w:val="16"/>
              </w:rPr>
              <w:t>AMBIENTALES</w:t>
            </w:r>
          </w:p>
          <w:p w:rsidR="00AF54B8" w:rsidRPr="00994527" w:rsidRDefault="00AF54B8" w:rsidP="00AF54B8">
            <w:pPr>
              <w:jc w:val="both"/>
              <w:rPr>
                <w:rFonts w:ascii="Arial" w:hAnsi="Arial" w:cs="Arial"/>
                <w:sz w:val="16"/>
              </w:rPr>
            </w:pPr>
            <w:r w:rsidRPr="00994527">
              <w:rPr>
                <w:rFonts w:ascii="Arial" w:hAnsi="Arial" w:cs="Arial"/>
                <w:sz w:val="16"/>
              </w:rPr>
              <w:t>Las transmisiones de licencia de actividades con incidencia ambiental, se regirán de acuerdo con lo determinado en el artículo 16 de la Ley 6/2014, de 25 de julio, de la Generalitat, de Prevención, Calidad y Control Ambiental de Actividades en la Comunitat Valenciana.</w:t>
            </w:r>
          </w:p>
          <w:p w:rsidR="00AF54B8" w:rsidRPr="00994527" w:rsidRDefault="00AF54B8" w:rsidP="00AF54B8">
            <w:pPr>
              <w:jc w:val="both"/>
              <w:rPr>
                <w:rFonts w:ascii="Arial" w:hAnsi="Arial" w:cs="Arial"/>
                <w:sz w:val="16"/>
              </w:rPr>
            </w:pPr>
            <w:r w:rsidRPr="00994527">
              <w:rPr>
                <w:rFonts w:ascii="Arial" w:hAnsi="Arial" w:cs="Arial"/>
                <w:sz w:val="16"/>
              </w:rPr>
              <w:t>La persona antigua y la nueva titular (cedente y cesionaria respectivamente), cuyos datos constan arriba, comunican conjuntamente la transmisión de la licencia.</w:t>
            </w:r>
          </w:p>
          <w:p w:rsidR="00AF54B8" w:rsidRPr="00994527" w:rsidRDefault="00AF54B8" w:rsidP="00AF54B8">
            <w:pPr>
              <w:jc w:val="both"/>
              <w:rPr>
                <w:rFonts w:ascii="Arial" w:hAnsi="Arial" w:cs="Arial"/>
                <w:sz w:val="16"/>
              </w:rPr>
            </w:pPr>
            <w:r w:rsidRPr="00994527">
              <w:rPr>
                <w:rFonts w:ascii="Arial" w:hAnsi="Arial" w:cs="Arial"/>
                <w:sz w:val="16"/>
              </w:rPr>
              <w:t>Las personas firmantes se dan por enteradas que en ningún caso esto significa e otorgamiento de licencia que legalice modificaciones o ampliaciones no amparadas por la licencia que se transmite.</w:t>
            </w:r>
          </w:p>
          <w:p w:rsidR="00BC108E" w:rsidRPr="007835B8" w:rsidRDefault="00BC108E" w:rsidP="004E743E">
            <w:pPr>
              <w:jc w:val="center"/>
              <w:rPr>
                <w:rFonts w:ascii="Arial" w:hAnsi="Arial" w:cs="Arial"/>
                <w:i/>
                <w:sz w:val="16"/>
              </w:rPr>
            </w:pPr>
            <w:r w:rsidRPr="007835B8">
              <w:rPr>
                <w:rFonts w:ascii="Arial" w:hAnsi="Arial" w:cs="Arial"/>
                <w:i/>
                <w:sz w:val="16"/>
              </w:rPr>
              <w:t xml:space="preserve">Catarroja, </w:t>
            </w:r>
            <w:r w:rsidRPr="007835B8">
              <w:rPr>
                <w:rFonts w:ascii="Arial" w:hAnsi="Arial" w:cs="Arial"/>
                <w:i/>
                <w:sz w:val="16"/>
              </w:rPr>
              <w:fldChar w:fldCharType="begin"/>
            </w:r>
            <w:r w:rsidRPr="007835B8">
              <w:rPr>
                <w:rFonts w:ascii="Arial" w:hAnsi="Arial" w:cs="Arial"/>
                <w:i/>
                <w:sz w:val="16"/>
              </w:rPr>
              <w:instrText xml:space="preserve"> TIME \@ "d' de 'MMMM' de 'yyyy" </w:instrText>
            </w:r>
            <w:r w:rsidRPr="007835B8">
              <w:rPr>
                <w:rFonts w:ascii="Arial" w:hAnsi="Arial" w:cs="Arial"/>
                <w:i/>
                <w:sz w:val="16"/>
              </w:rPr>
              <w:fldChar w:fldCharType="separate"/>
            </w:r>
            <w:r w:rsidR="007716CA">
              <w:rPr>
                <w:rFonts w:ascii="Arial" w:hAnsi="Arial" w:cs="Arial"/>
                <w:i/>
                <w:noProof/>
                <w:sz w:val="16"/>
              </w:rPr>
              <w:t>22 de diciembre de 2025</w:t>
            </w:r>
            <w:r w:rsidRPr="007835B8">
              <w:rPr>
                <w:rFonts w:ascii="Arial" w:hAnsi="Arial" w:cs="Arial"/>
                <w:i/>
                <w:sz w:val="16"/>
              </w:rPr>
              <w:fldChar w:fldCharType="end"/>
            </w:r>
          </w:p>
          <w:p w:rsidR="00BC108E" w:rsidRPr="007835B8" w:rsidRDefault="00BC108E" w:rsidP="004E743E">
            <w:pPr>
              <w:jc w:val="center"/>
              <w:rPr>
                <w:rFonts w:ascii="Arial" w:hAnsi="Arial" w:cs="Arial"/>
                <w:i/>
                <w:sz w:val="16"/>
              </w:rPr>
            </w:pPr>
          </w:p>
          <w:p w:rsidR="00BC108E" w:rsidRDefault="00BC108E" w:rsidP="004E743E">
            <w:pPr>
              <w:jc w:val="center"/>
              <w:rPr>
                <w:rFonts w:ascii="Arial" w:hAnsi="Arial" w:cs="Arial"/>
                <w:i/>
                <w:sz w:val="16"/>
              </w:rPr>
            </w:pPr>
          </w:p>
          <w:p w:rsidR="007716CA" w:rsidRPr="007835B8" w:rsidRDefault="007716CA" w:rsidP="004E743E">
            <w:pPr>
              <w:jc w:val="center"/>
              <w:rPr>
                <w:rFonts w:ascii="Arial" w:hAnsi="Arial" w:cs="Arial"/>
                <w:i/>
                <w:sz w:val="16"/>
              </w:rPr>
            </w:pPr>
          </w:p>
          <w:p w:rsidR="00BC108E" w:rsidRDefault="00BC108E" w:rsidP="004E743E">
            <w:pPr>
              <w:jc w:val="center"/>
              <w:rPr>
                <w:rFonts w:ascii="Arial" w:hAnsi="Arial" w:cs="Arial"/>
                <w:sz w:val="16"/>
              </w:rPr>
            </w:pPr>
          </w:p>
          <w:p w:rsidR="007835B8" w:rsidRPr="007835B8" w:rsidRDefault="007835B8" w:rsidP="004E743E">
            <w:pPr>
              <w:jc w:val="center"/>
              <w:rPr>
                <w:rFonts w:ascii="Arial" w:hAnsi="Arial" w:cs="Arial"/>
                <w:sz w:val="16"/>
              </w:rPr>
            </w:pPr>
          </w:p>
          <w:p w:rsidR="00BC108E" w:rsidRPr="007835B8" w:rsidRDefault="00BC108E" w:rsidP="00BC108E">
            <w:pPr>
              <w:jc w:val="center"/>
              <w:rPr>
                <w:rFonts w:ascii="Arial" w:hAnsi="Arial" w:cs="Arial"/>
                <w:sz w:val="16"/>
              </w:rPr>
            </w:pPr>
            <w:r w:rsidRPr="007835B8">
              <w:rPr>
                <w:rFonts w:ascii="Arial" w:hAnsi="Arial" w:cs="Arial"/>
                <w:sz w:val="16"/>
              </w:rPr>
              <w:t xml:space="preserve">Firmado </w:t>
            </w:r>
            <w:r w:rsidR="007835B8">
              <w:rPr>
                <w:rFonts w:ascii="Arial" w:hAnsi="Arial" w:cs="Arial"/>
                <w:sz w:val="16"/>
              </w:rPr>
              <w:t>la persona cedente (antigua titular)</w:t>
            </w:r>
            <w:r w:rsidRPr="007835B8">
              <w:rPr>
                <w:rFonts w:ascii="Arial" w:hAnsi="Arial" w:cs="Arial"/>
                <w:sz w:val="16"/>
              </w:rPr>
              <w:t xml:space="preserve"> / </w:t>
            </w:r>
          </w:p>
          <w:p w:rsidR="00BC108E" w:rsidRPr="007835B8" w:rsidRDefault="007835B8" w:rsidP="007835B8">
            <w:pPr>
              <w:jc w:val="center"/>
              <w:rPr>
                <w:rFonts w:ascii="Arial" w:hAnsi="Arial" w:cs="Arial"/>
                <w:i/>
                <w:sz w:val="16"/>
              </w:rPr>
            </w:pPr>
            <w:r>
              <w:rPr>
                <w:rFonts w:ascii="Arial" w:hAnsi="Arial" w:cs="Arial"/>
                <w:i/>
                <w:sz w:val="16"/>
              </w:rPr>
              <w:t>Signat la pesrona cedent (a</w:t>
            </w:r>
            <w:bookmarkStart w:id="0" w:name="_GoBack"/>
            <w:bookmarkEnd w:id="0"/>
            <w:r>
              <w:rPr>
                <w:rFonts w:ascii="Arial" w:hAnsi="Arial" w:cs="Arial"/>
                <w:i/>
                <w:sz w:val="16"/>
              </w:rPr>
              <w:t>ntiga titular)</w:t>
            </w:r>
          </w:p>
        </w:tc>
        <w:tc>
          <w:tcPr>
            <w:tcW w:w="5016" w:type="dxa"/>
            <w:gridSpan w:val="2"/>
          </w:tcPr>
          <w:p w:rsidR="00AF54B8" w:rsidRPr="00D37214" w:rsidRDefault="00AF54B8" w:rsidP="00AF54B8">
            <w:pPr>
              <w:jc w:val="both"/>
              <w:rPr>
                <w:rFonts w:ascii="Arial" w:hAnsi="Arial" w:cs="Arial"/>
                <w:i/>
                <w:sz w:val="16"/>
              </w:rPr>
            </w:pPr>
            <w:r w:rsidRPr="00D37214">
              <w:rPr>
                <w:rFonts w:ascii="Arial" w:hAnsi="Arial" w:cs="Arial"/>
                <w:i/>
                <w:sz w:val="16"/>
              </w:rPr>
              <w:t>ESPECTACLES PÚBLICS</w:t>
            </w:r>
          </w:p>
          <w:p w:rsidR="00AF54B8" w:rsidRPr="00D37214" w:rsidRDefault="00AF54B8" w:rsidP="00AF54B8">
            <w:pPr>
              <w:jc w:val="both"/>
              <w:rPr>
                <w:rFonts w:ascii="Arial" w:hAnsi="Arial" w:cs="Arial"/>
                <w:i/>
                <w:sz w:val="16"/>
              </w:rPr>
            </w:pPr>
            <w:r w:rsidRPr="00D37214">
              <w:rPr>
                <w:rFonts w:ascii="Arial" w:hAnsi="Arial" w:cs="Arial"/>
                <w:i/>
                <w:sz w:val="16"/>
              </w:rPr>
              <w:t xml:space="preserve">Les </w:t>
            </w:r>
            <w:proofErr w:type="spellStart"/>
            <w:r w:rsidRPr="00D37214">
              <w:rPr>
                <w:rFonts w:ascii="Arial" w:hAnsi="Arial" w:cs="Arial"/>
                <w:i/>
                <w:sz w:val="16"/>
              </w:rPr>
              <w:t>transmissions</w:t>
            </w:r>
            <w:proofErr w:type="spellEnd"/>
            <w:r w:rsidRPr="00D37214">
              <w:rPr>
                <w:rFonts w:ascii="Arial" w:hAnsi="Arial" w:cs="Arial"/>
                <w:i/>
                <w:sz w:val="16"/>
              </w:rPr>
              <w:t xml:space="preserve"> de </w:t>
            </w:r>
            <w:proofErr w:type="spellStart"/>
            <w:r w:rsidRPr="00D37214">
              <w:rPr>
                <w:rFonts w:ascii="Arial" w:hAnsi="Arial" w:cs="Arial"/>
                <w:i/>
                <w:sz w:val="16"/>
              </w:rPr>
              <w:t>llicència</w:t>
            </w:r>
            <w:proofErr w:type="spellEnd"/>
            <w:r w:rsidRPr="00D37214">
              <w:rPr>
                <w:rFonts w:ascii="Arial" w:hAnsi="Arial" w:cs="Arial"/>
                <w:i/>
                <w:sz w:val="16"/>
              </w:rPr>
              <w:t xml:space="preserve"> d'activitats referides a espectacles públics, activitats recreatives i establiments públics, es regiran d'acord amb allò que s'ha determinat en l'article 12 de la Llei 14/2010, de 3 de desembre, d'Espectacles Públics, Activitats Recreatives i Establiments Públics.</w:t>
            </w:r>
          </w:p>
          <w:p w:rsidR="00AF54B8" w:rsidRPr="007835B8" w:rsidRDefault="00AF54B8" w:rsidP="00AF54B8">
            <w:pPr>
              <w:jc w:val="both"/>
              <w:rPr>
                <w:rFonts w:ascii="Arial" w:hAnsi="Arial" w:cs="Arial"/>
                <w:i/>
                <w:sz w:val="16"/>
              </w:rPr>
            </w:pPr>
          </w:p>
          <w:p w:rsidR="00AF54B8" w:rsidRPr="007835B8" w:rsidRDefault="00AF54B8" w:rsidP="00AF54B8">
            <w:pPr>
              <w:jc w:val="both"/>
              <w:rPr>
                <w:rFonts w:ascii="Arial" w:hAnsi="Arial" w:cs="Arial"/>
                <w:i/>
                <w:sz w:val="16"/>
              </w:rPr>
            </w:pPr>
            <w:r w:rsidRPr="007835B8">
              <w:rPr>
                <w:rFonts w:ascii="Arial" w:hAnsi="Arial" w:cs="Arial"/>
                <w:i/>
                <w:sz w:val="16"/>
              </w:rPr>
              <w:t>AMBIENTALS</w:t>
            </w:r>
          </w:p>
          <w:p w:rsidR="00AF54B8" w:rsidRPr="007835B8" w:rsidRDefault="00AF54B8" w:rsidP="00AF54B8">
            <w:pPr>
              <w:jc w:val="both"/>
              <w:rPr>
                <w:rFonts w:ascii="Arial" w:hAnsi="Arial" w:cs="Arial"/>
                <w:i/>
                <w:sz w:val="16"/>
              </w:rPr>
            </w:pPr>
            <w:r w:rsidRPr="007835B8">
              <w:rPr>
                <w:rFonts w:ascii="Arial" w:hAnsi="Arial" w:cs="Arial"/>
                <w:i/>
                <w:sz w:val="16"/>
              </w:rPr>
              <w:t>Les transmissions de llicència d'activitats amb incidència ambiental, es regiran d'acord amb allò que s'ha determinat en l'article 16 de la Llei 6/2014, de 25 de juliol, de la Generalitat, de Prevenció, Qualitat i Control Ambiental d'Activitats en la Comunitat Valenciana.</w:t>
            </w:r>
          </w:p>
          <w:p w:rsidR="00AF54B8" w:rsidRPr="007835B8" w:rsidRDefault="00AF54B8" w:rsidP="00AF54B8">
            <w:pPr>
              <w:jc w:val="both"/>
              <w:rPr>
                <w:rFonts w:ascii="Arial" w:hAnsi="Arial" w:cs="Arial"/>
                <w:i/>
                <w:sz w:val="16"/>
              </w:rPr>
            </w:pPr>
            <w:r w:rsidRPr="007835B8">
              <w:rPr>
                <w:rFonts w:ascii="Arial" w:hAnsi="Arial" w:cs="Arial"/>
                <w:i/>
                <w:sz w:val="16"/>
              </w:rPr>
              <w:t>La persona antiga i la nova titular (cedent i cessionària respectivament), les dades de les quals consten més amunt, comuniquen conjuntament la transmissió de la llicència.</w:t>
            </w:r>
          </w:p>
          <w:p w:rsidR="00BC108E" w:rsidRPr="007835B8" w:rsidRDefault="00AF54B8" w:rsidP="00AF54B8">
            <w:pPr>
              <w:jc w:val="both"/>
              <w:rPr>
                <w:rFonts w:ascii="Arial" w:hAnsi="Arial" w:cs="Arial"/>
                <w:i/>
                <w:sz w:val="16"/>
              </w:rPr>
            </w:pPr>
            <w:r w:rsidRPr="007835B8">
              <w:rPr>
                <w:rFonts w:ascii="Arial" w:hAnsi="Arial" w:cs="Arial"/>
                <w:i/>
                <w:sz w:val="16"/>
              </w:rPr>
              <w:t>Les persones signants es donen per assabentades que en cap cas este fet significa l'atorgament de llicència que legalitze modificacions o ampliacions no emparades per la llicència que s'hi transmet.</w:t>
            </w:r>
          </w:p>
          <w:p w:rsidR="00BC108E" w:rsidRPr="007835B8" w:rsidRDefault="00BC108E" w:rsidP="00BC108E">
            <w:pPr>
              <w:jc w:val="center"/>
              <w:rPr>
                <w:rFonts w:ascii="Arial" w:hAnsi="Arial" w:cs="Arial"/>
                <w:i/>
                <w:sz w:val="16"/>
              </w:rPr>
            </w:pPr>
            <w:r w:rsidRPr="007835B8">
              <w:rPr>
                <w:rFonts w:ascii="Arial" w:hAnsi="Arial" w:cs="Arial"/>
                <w:i/>
                <w:sz w:val="16"/>
              </w:rPr>
              <w:t xml:space="preserve">Catarroja, </w:t>
            </w:r>
            <w:r w:rsidRPr="007835B8">
              <w:rPr>
                <w:rFonts w:ascii="Arial" w:hAnsi="Arial" w:cs="Arial"/>
                <w:i/>
                <w:sz w:val="16"/>
              </w:rPr>
              <w:fldChar w:fldCharType="begin"/>
            </w:r>
            <w:r w:rsidRPr="007835B8">
              <w:rPr>
                <w:rFonts w:ascii="Arial" w:hAnsi="Arial" w:cs="Arial"/>
                <w:i/>
                <w:sz w:val="16"/>
              </w:rPr>
              <w:instrText xml:space="preserve"> TIME \@ "d' de 'MMMM' de 'yyyy" </w:instrText>
            </w:r>
            <w:r w:rsidRPr="007835B8">
              <w:rPr>
                <w:rFonts w:ascii="Arial" w:hAnsi="Arial" w:cs="Arial"/>
                <w:i/>
                <w:sz w:val="16"/>
              </w:rPr>
              <w:fldChar w:fldCharType="separate"/>
            </w:r>
            <w:r w:rsidR="007716CA">
              <w:rPr>
                <w:rFonts w:ascii="Arial" w:hAnsi="Arial" w:cs="Arial"/>
                <w:i/>
                <w:noProof/>
                <w:sz w:val="16"/>
              </w:rPr>
              <w:t>22 de diciembre de 2025</w:t>
            </w:r>
            <w:r w:rsidRPr="007835B8">
              <w:rPr>
                <w:rFonts w:ascii="Arial" w:hAnsi="Arial" w:cs="Arial"/>
                <w:i/>
                <w:sz w:val="16"/>
              </w:rPr>
              <w:fldChar w:fldCharType="end"/>
            </w:r>
          </w:p>
          <w:p w:rsidR="00BC108E" w:rsidRPr="007835B8" w:rsidRDefault="00BC108E" w:rsidP="00BC108E">
            <w:pPr>
              <w:jc w:val="center"/>
              <w:rPr>
                <w:rFonts w:ascii="Arial" w:hAnsi="Arial" w:cs="Arial"/>
                <w:i/>
                <w:sz w:val="16"/>
              </w:rPr>
            </w:pPr>
          </w:p>
          <w:p w:rsidR="00BC108E" w:rsidRDefault="00BC108E" w:rsidP="00BC108E">
            <w:pPr>
              <w:jc w:val="center"/>
              <w:rPr>
                <w:rFonts w:ascii="Arial" w:hAnsi="Arial" w:cs="Arial"/>
                <w:sz w:val="16"/>
              </w:rPr>
            </w:pPr>
          </w:p>
          <w:p w:rsidR="00994527" w:rsidRDefault="00994527" w:rsidP="00BC108E">
            <w:pPr>
              <w:jc w:val="center"/>
              <w:rPr>
                <w:rFonts w:ascii="Arial" w:hAnsi="Arial" w:cs="Arial"/>
                <w:sz w:val="16"/>
              </w:rPr>
            </w:pPr>
          </w:p>
          <w:p w:rsidR="00994527" w:rsidRDefault="00994527" w:rsidP="00BC108E">
            <w:pPr>
              <w:jc w:val="center"/>
              <w:rPr>
                <w:rFonts w:ascii="Arial" w:hAnsi="Arial" w:cs="Arial"/>
                <w:sz w:val="16"/>
              </w:rPr>
            </w:pPr>
          </w:p>
          <w:p w:rsidR="007716CA" w:rsidRDefault="007716CA" w:rsidP="00BC108E">
            <w:pPr>
              <w:jc w:val="center"/>
              <w:rPr>
                <w:rFonts w:ascii="Arial" w:hAnsi="Arial" w:cs="Arial"/>
                <w:sz w:val="16"/>
              </w:rPr>
            </w:pPr>
          </w:p>
          <w:p w:rsidR="007835B8" w:rsidRPr="007835B8" w:rsidRDefault="007835B8" w:rsidP="00BC108E">
            <w:pPr>
              <w:jc w:val="center"/>
              <w:rPr>
                <w:rFonts w:ascii="Arial" w:hAnsi="Arial" w:cs="Arial"/>
                <w:sz w:val="16"/>
              </w:rPr>
            </w:pPr>
          </w:p>
          <w:p w:rsidR="00A206AC" w:rsidRPr="007835B8" w:rsidRDefault="00BC108E" w:rsidP="00BC108E">
            <w:pPr>
              <w:jc w:val="center"/>
              <w:rPr>
                <w:rFonts w:ascii="Arial" w:hAnsi="Arial" w:cs="Arial"/>
                <w:sz w:val="16"/>
              </w:rPr>
            </w:pPr>
            <w:r w:rsidRPr="007835B8">
              <w:rPr>
                <w:rFonts w:ascii="Arial" w:hAnsi="Arial" w:cs="Arial"/>
                <w:sz w:val="16"/>
              </w:rPr>
              <w:t xml:space="preserve">Firmado </w:t>
            </w:r>
            <w:r w:rsidR="007835B8">
              <w:rPr>
                <w:rFonts w:ascii="Arial" w:hAnsi="Arial" w:cs="Arial"/>
                <w:sz w:val="16"/>
              </w:rPr>
              <w:t>la persona cesionaria (nuevo titular)</w:t>
            </w:r>
            <w:r w:rsidRPr="007835B8">
              <w:rPr>
                <w:rFonts w:ascii="Arial" w:hAnsi="Arial" w:cs="Arial"/>
                <w:sz w:val="16"/>
              </w:rPr>
              <w:t xml:space="preserve"> / </w:t>
            </w:r>
          </w:p>
          <w:p w:rsidR="00BC108E" w:rsidRPr="007835B8" w:rsidRDefault="00BC108E" w:rsidP="00BC108E">
            <w:pPr>
              <w:jc w:val="center"/>
              <w:rPr>
                <w:rFonts w:ascii="Arial" w:hAnsi="Arial" w:cs="Arial"/>
                <w:i/>
                <w:sz w:val="16"/>
              </w:rPr>
            </w:pPr>
            <w:r w:rsidRPr="007835B8">
              <w:rPr>
                <w:rFonts w:ascii="Arial" w:hAnsi="Arial" w:cs="Arial"/>
                <w:i/>
                <w:sz w:val="16"/>
              </w:rPr>
              <w:t xml:space="preserve">Signat </w:t>
            </w:r>
            <w:r w:rsidR="007835B8">
              <w:rPr>
                <w:rFonts w:ascii="Arial" w:hAnsi="Arial" w:cs="Arial"/>
                <w:i/>
                <w:sz w:val="16"/>
              </w:rPr>
              <w:t>la persona cessionaria (nova titular)</w:t>
            </w:r>
          </w:p>
          <w:p w:rsidR="00BC108E" w:rsidRPr="007835B8" w:rsidRDefault="00BC108E" w:rsidP="00BC108E">
            <w:pPr>
              <w:rPr>
                <w:sz w:val="16"/>
              </w:rPr>
            </w:pPr>
          </w:p>
        </w:tc>
      </w:tr>
    </w:tbl>
    <w:p w:rsidR="004E743E" w:rsidRDefault="004E743E" w:rsidP="006451DC"/>
    <w:sectPr w:rsidR="004E743E" w:rsidSect="006451DC">
      <w:headerReference w:type="default" r:id="rId9"/>
      <w:pgSz w:w="11906" w:h="16838"/>
      <w:pgMar w:top="851" w:right="1080" w:bottom="568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527" w:rsidRDefault="00994527" w:rsidP="001B2CAF">
      <w:pPr>
        <w:spacing w:after="0" w:line="240" w:lineRule="auto"/>
      </w:pPr>
      <w:r>
        <w:separator/>
      </w:r>
    </w:p>
  </w:endnote>
  <w:endnote w:type="continuationSeparator" w:id="0">
    <w:p w:rsidR="00994527" w:rsidRDefault="00994527" w:rsidP="001B2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527" w:rsidRDefault="00994527" w:rsidP="001B2CAF">
      <w:pPr>
        <w:spacing w:after="0" w:line="240" w:lineRule="auto"/>
      </w:pPr>
      <w:r>
        <w:separator/>
      </w:r>
    </w:p>
  </w:footnote>
  <w:footnote w:type="continuationSeparator" w:id="0">
    <w:p w:rsidR="00994527" w:rsidRDefault="00994527" w:rsidP="001B2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aconcuadrcula"/>
      <w:tblW w:w="100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02"/>
      <w:gridCol w:w="7229"/>
    </w:tblGrid>
    <w:tr w:rsidR="00994527" w:rsidTr="00B56FE6">
      <w:tc>
        <w:tcPr>
          <w:tcW w:w="2802" w:type="dxa"/>
        </w:tcPr>
        <w:p w:rsidR="00994527" w:rsidRDefault="00994527" w:rsidP="00C43898">
          <w:pPr>
            <w:pStyle w:val="Encabezado"/>
          </w:pPr>
          <w:r>
            <w:rPr>
              <w:noProof/>
              <w:lang w:eastAsia="es-ES"/>
            </w:rPr>
            <w:drawing>
              <wp:inline distT="0" distB="0" distL="0" distR="0" wp14:anchorId="6D27245F" wp14:editId="11AB31EC">
                <wp:extent cx="1203960" cy="600696"/>
                <wp:effectExtent l="0" t="0" r="0" b="9525"/>
                <wp:docPr id="2" name="Imagen 2" descr="Y:\05_Organización\Normalización\Identidad Corporativa\Ajuntament de Catarroja _ LOGOS\Ajuntament de Catarroja _ LOGOS\Logo Ajuntament Catarroja\JPG (Web)\Logo Horizontal Azul JP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Y:\05_Organización\Normalización\Identidad Corporativa\Ajuntament de Catarroja _ LOGOS\Ajuntament de Catarroja _ LOGOS\Logo Ajuntament Catarroja\JPG (Web)\Logo Horizontal Azul JP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6798" cy="6021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29" w:type="dxa"/>
          <w:vAlign w:val="center"/>
        </w:tcPr>
        <w:p w:rsidR="00994527" w:rsidRDefault="00994527" w:rsidP="00B56FE6">
          <w:pPr>
            <w:pStyle w:val="Encabezado"/>
            <w:jc w:val="center"/>
          </w:pPr>
        </w:p>
        <w:p w:rsidR="00994527" w:rsidRPr="00B56FE6" w:rsidRDefault="00994527" w:rsidP="00B56FE6">
          <w:pPr>
            <w:pStyle w:val="Encabezado"/>
            <w:jc w:val="center"/>
            <w:rPr>
              <w:b/>
            </w:rPr>
          </w:pPr>
          <w:r w:rsidRPr="00B56FE6">
            <w:rPr>
              <w:b/>
            </w:rPr>
            <w:t>COMUNICACIÓN DE TRANSMISIÓN DE ACTIVIDAD</w:t>
          </w:r>
        </w:p>
      </w:tc>
    </w:tr>
  </w:tbl>
  <w:p w:rsidR="00994527" w:rsidRPr="00C43898" w:rsidRDefault="00994527" w:rsidP="007835B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0760F"/>
    <w:multiLevelType w:val="hybridMultilevel"/>
    <w:tmpl w:val="C8C25550"/>
    <w:lvl w:ilvl="0" w:tplc="59A81064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8F199B"/>
    <w:multiLevelType w:val="hybridMultilevel"/>
    <w:tmpl w:val="095424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CB2AE8"/>
    <w:multiLevelType w:val="hybridMultilevel"/>
    <w:tmpl w:val="77F8CABC"/>
    <w:lvl w:ilvl="0" w:tplc="59A81064">
      <w:numFmt w:val="bullet"/>
      <w:lvlText w:val="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7BA191D"/>
    <w:multiLevelType w:val="hybridMultilevel"/>
    <w:tmpl w:val="2CB8F88E"/>
    <w:lvl w:ilvl="0" w:tplc="59A81064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forms" w:formatting="1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8AC"/>
    <w:rsid w:val="00034A5A"/>
    <w:rsid w:val="001B2CAF"/>
    <w:rsid w:val="00224BCB"/>
    <w:rsid w:val="002328AC"/>
    <w:rsid w:val="00386EA0"/>
    <w:rsid w:val="003D41FA"/>
    <w:rsid w:val="004E743E"/>
    <w:rsid w:val="0056238B"/>
    <w:rsid w:val="00563FFF"/>
    <w:rsid w:val="005D0E41"/>
    <w:rsid w:val="005D69A2"/>
    <w:rsid w:val="006451DC"/>
    <w:rsid w:val="00732E2B"/>
    <w:rsid w:val="007716CA"/>
    <w:rsid w:val="007835B8"/>
    <w:rsid w:val="00803ED6"/>
    <w:rsid w:val="00994527"/>
    <w:rsid w:val="00A144AF"/>
    <w:rsid w:val="00A206AC"/>
    <w:rsid w:val="00A54BED"/>
    <w:rsid w:val="00AA29EE"/>
    <w:rsid w:val="00AD382E"/>
    <w:rsid w:val="00AF54B8"/>
    <w:rsid w:val="00AF724B"/>
    <w:rsid w:val="00B1053E"/>
    <w:rsid w:val="00B3225D"/>
    <w:rsid w:val="00B56FE6"/>
    <w:rsid w:val="00BA0B74"/>
    <w:rsid w:val="00BC108E"/>
    <w:rsid w:val="00C43898"/>
    <w:rsid w:val="00CE1C37"/>
    <w:rsid w:val="00D3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C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2CAF"/>
  </w:style>
  <w:style w:type="paragraph" w:styleId="Piedepgina">
    <w:name w:val="footer"/>
    <w:basedOn w:val="Normal"/>
    <w:link w:val="PiedepginaCar"/>
    <w:uiPriority w:val="99"/>
    <w:unhideWhenUsed/>
    <w:rsid w:val="001B2C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CAF"/>
  </w:style>
  <w:style w:type="paragraph" w:styleId="Textodeglobo">
    <w:name w:val="Balloon Text"/>
    <w:basedOn w:val="Normal"/>
    <w:link w:val="TextodegloboCar"/>
    <w:uiPriority w:val="99"/>
    <w:semiHidden/>
    <w:unhideWhenUsed/>
    <w:rsid w:val="001B2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2CA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C438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224BCB"/>
    <w:rPr>
      <w:color w:val="808080"/>
    </w:rPr>
  </w:style>
  <w:style w:type="paragraph" w:styleId="Prrafodelista">
    <w:name w:val="List Paragraph"/>
    <w:basedOn w:val="Normal"/>
    <w:uiPriority w:val="34"/>
    <w:qFormat/>
    <w:rsid w:val="005623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C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2CAF"/>
  </w:style>
  <w:style w:type="paragraph" w:styleId="Piedepgina">
    <w:name w:val="footer"/>
    <w:basedOn w:val="Normal"/>
    <w:link w:val="PiedepginaCar"/>
    <w:uiPriority w:val="99"/>
    <w:unhideWhenUsed/>
    <w:rsid w:val="001B2C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CAF"/>
  </w:style>
  <w:style w:type="paragraph" w:styleId="Textodeglobo">
    <w:name w:val="Balloon Text"/>
    <w:basedOn w:val="Normal"/>
    <w:link w:val="TextodegloboCar"/>
    <w:uiPriority w:val="99"/>
    <w:semiHidden/>
    <w:unhideWhenUsed/>
    <w:rsid w:val="001B2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2CA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C438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224BCB"/>
    <w:rPr>
      <w:color w:val="808080"/>
    </w:rPr>
  </w:style>
  <w:style w:type="paragraph" w:styleId="Prrafodelista">
    <w:name w:val="List Paragraph"/>
    <w:basedOn w:val="Normal"/>
    <w:uiPriority w:val="34"/>
    <w:qFormat/>
    <w:rsid w:val="005623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0D067-E353-4293-A5FE-1B709B846DCD}"/>
      </w:docPartPr>
      <w:docPartBody>
        <w:p w:rsidR="00A91C13" w:rsidRDefault="00B4130B">
          <w:r w:rsidRPr="002D358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46A2046239F4D398C9EB6A73273F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87D23D-F0D6-4EC7-A073-EF227AD73C2F}"/>
      </w:docPartPr>
      <w:docPartBody>
        <w:p w:rsidR="00B37D43" w:rsidRDefault="00A91C13" w:rsidP="00A91C13">
          <w:pPr>
            <w:pStyle w:val="446A2046239F4D398C9EB6A73273FCBC"/>
          </w:pPr>
          <w:r w:rsidRPr="002D358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56E37672F724BA6A2A87DCC06D0EF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FBC17E-01DC-4DB5-8D11-AE6FA93B6C82}"/>
      </w:docPartPr>
      <w:docPartBody>
        <w:p w:rsidR="00386625" w:rsidRDefault="00386625" w:rsidP="00386625">
          <w:pPr>
            <w:pStyle w:val="156E37672F724BA6A2A87DCC06D0EF34"/>
          </w:pPr>
          <w:r w:rsidRPr="002D358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82999402C1D4F88B00670F30B751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74ECF6-87DA-46E8-9E3F-3668BAA916CF}"/>
      </w:docPartPr>
      <w:docPartBody>
        <w:p w:rsidR="00386625" w:rsidRDefault="00386625" w:rsidP="00386625">
          <w:pPr>
            <w:pStyle w:val="882999402C1D4F88B00670F30B751F99"/>
          </w:pPr>
          <w:r w:rsidRPr="002D358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591272E706445E6BDE3626E31937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5AC75-E91F-4567-B4F6-C3B960084086}"/>
      </w:docPartPr>
      <w:docPartBody>
        <w:p w:rsidR="00386625" w:rsidRDefault="00386625" w:rsidP="00386625">
          <w:pPr>
            <w:pStyle w:val="0591272E706445E6BDE3626E31937E9E"/>
          </w:pPr>
          <w:r w:rsidRPr="002D358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2C5D0A8CEE754E68BABB7982BE52D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89C86B-CCBA-4798-9067-9291C893F800}"/>
      </w:docPartPr>
      <w:docPartBody>
        <w:p w:rsidR="00386625" w:rsidRDefault="00386625" w:rsidP="00386625">
          <w:pPr>
            <w:pStyle w:val="2C5D0A8CEE754E68BABB7982BE52DA8E"/>
          </w:pPr>
          <w:r w:rsidRPr="002D358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74454F2253F6421A85891D7EFAD554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BA382-A2BF-4DA0-B4A3-86E0630F5AD9}"/>
      </w:docPartPr>
      <w:docPartBody>
        <w:p w:rsidR="00386625" w:rsidRDefault="00386625" w:rsidP="00386625">
          <w:pPr>
            <w:pStyle w:val="74454F2253F6421A85891D7EFAD55474"/>
          </w:pPr>
          <w:r w:rsidRPr="002D358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5E444F3186047DCA9B09B2EF404A5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553D27-BCD2-4E6D-9633-8FF03C9AD676}"/>
      </w:docPartPr>
      <w:docPartBody>
        <w:p w:rsidR="00386625" w:rsidRDefault="00386625" w:rsidP="00386625">
          <w:pPr>
            <w:pStyle w:val="C5E444F3186047DCA9B09B2EF404A53C"/>
          </w:pPr>
          <w:r w:rsidRPr="002D358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0B5A3952F2A4EF6BABEB3B58B5EB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371531-F272-4071-B137-25335DF59794}"/>
      </w:docPartPr>
      <w:docPartBody>
        <w:p w:rsidR="00386625" w:rsidRDefault="00386625" w:rsidP="00386625">
          <w:pPr>
            <w:pStyle w:val="80B5A3952F2A4EF6BABEB3B58B5EB866"/>
          </w:pPr>
          <w:r w:rsidRPr="002D358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4A2E4E737DF423986F8A7794DDABE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1EA51C-757C-4D14-8F00-B757C0623C06}"/>
      </w:docPartPr>
      <w:docPartBody>
        <w:p w:rsidR="00386625" w:rsidRDefault="00386625" w:rsidP="00386625">
          <w:pPr>
            <w:pStyle w:val="B4A2E4E737DF423986F8A7794DDABEFC"/>
          </w:pPr>
          <w:r w:rsidRPr="002D358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440C5FFE9C24EDC97C126C52CF50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DB3FF6-0101-409B-9D60-C6A34F4D7B86}"/>
      </w:docPartPr>
      <w:docPartBody>
        <w:p w:rsidR="00386625" w:rsidRDefault="00386625" w:rsidP="00386625">
          <w:pPr>
            <w:pStyle w:val="4440C5FFE9C24EDC97C126C52CF50E22"/>
          </w:pPr>
          <w:r w:rsidRPr="002D3584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30B"/>
    <w:rsid w:val="00386625"/>
    <w:rsid w:val="00A91C13"/>
    <w:rsid w:val="00B37D43"/>
    <w:rsid w:val="00B4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86625"/>
    <w:rPr>
      <w:color w:val="808080"/>
    </w:rPr>
  </w:style>
  <w:style w:type="paragraph" w:customStyle="1" w:styleId="8F5B756BDF4F44879D0E4880F6A17B24">
    <w:name w:val="8F5B756BDF4F44879D0E4880F6A17B24"/>
    <w:rsid w:val="00B4130B"/>
  </w:style>
  <w:style w:type="paragraph" w:customStyle="1" w:styleId="D617505C49CB42FE96E37B506217E7C5">
    <w:name w:val="D617505C49CB42FE96E37B506217E7C5"/>
    <w:rsid w:val="00B4130B"/>
  </w:style>
  <w:style w:type="paragraph" w:customStyle="1" w:styleId="446A2046239F4D398C9EB6A73273FCBC">
    <w:name w:val="446A2046239F4D398C9EB6A73273FCBC"/>
    <w:rsid w:val="00A91C13"/>
  </w:style>
  <w:style w:type="paragraph" w:customStyle="1" w:styleId="02BE79FBD39847E3963CFBD1446F6BD1">
    <w:name w:val="02BE79FBD39847E3963CFBD1446F6BD1"/>
    <w:rsid w:val="00386625"/>
  </w:style>
  <w:style w:type="paragraph" w:customStyle="1" w:styleId="156E37672F724BA6A2A87DCC06D0EF34">
    <w:name w:val="156E37672F724BA6A2A87DCC06D0EF34"/>
    <w:rsid w:val="00386625"/>
  </w:style>
  <w:style w:type="paragraph" w:customStyle="1" w:styleId="882999402C1D4F88B00670F30B751F99">
    <w:name w:val="882999402C1D4F88B00670F30B751F99"/>
    <w:rsid w:val="00386625"/>
  </w:style>
  <w:style w:type="paragraph" w:customStyle="1" w:styleId="0591272E706445E6BDE3626E31937E9E">
    <w:name w:val="0591272E706445E6BDE3626E31937E9E"/>
    <w:rsid w:val="00386625"/>
  </w:style>
  <w:style w:type="paragraph" w:customStyle="1" w:styleId="2C5D0A8CEE754E68BABB7982BE52DA8E">
    <w:name w:val="2C5D0A8CEE754E68BABB7982BE52DA8E"/>
    <w:rsid w:val="00386625"/>
  </w:style>
  <w:style w:type="paragraph" w:customStyle="1" w:styleId="74454F2253F6421A85891D7EFAD55474">
    <w:name w:val="74454F2253F6421A85891D7EFAD55474"/>
    <w:rsid w:val="00386625"/>
  </w:style>
  <w:style w:type="paragraph" w:customStyle="1" w:styleId="C5E444F3186047DCA9B09B2EF404A53C">
    <w:name w:val="C5E444F3186047DCA9B09B2EF404A53C"/>
    <w:rsid w:val="00386625"/>
  </w:style>
  <w:style w:type="paragraph" w:customStyle="1" w:styleId="80B5A3952F2A4EF6BABEB3B58B5EB866">
    <w:name w:val="80B5A3952F2A4EF6BABEB3B58B5EB866"/>
    <w:rsid w:val="00386625"/>
  </w:style>
  <w:style w:type="paragraph" w:customStyle="1" w:styleId="A212DE43593944A284F928D8B207AB53">
    <w:name w:val="A212DE43593944A284F928D8B207AB53"/>
    <w:rsid w:val="00386625"/>
  </w:style>
  <w:style w:type="paragraph" w:customStyle="1" w:styleId="B4A2E4E737DF423986F8A7794DDABEFC">
    <w:name w:val="B4A2E4E737DF423986F8A7794DDABEFC"/>
    <w:rsid w:val="00386625"/>
  </w:style>
  <w:style w:type="paragraph" w:customStyle="1" w:styleId="68D96570C4124239BBE5995751234BDF">
    <w:name w:val="68D96570C4124239BBE5995751234BDF"/>
    <w:rsid w:val="00386625"/>
  </w:style>
  <w:style w:type="paragraph" w:customStyle="1" w:styleId="4440C5FFE9C24EDC97C126C52CF50E22">
    <w:name w:val="4440C5FFE9C24EDC97C126C52CF50E22"/>
    <w:rsid w:val="0038662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86625"/>
    <w:rPr>
      <w:color w:val="808080"/>
    </w:rPr>
  </w:style>
  <w:style w:type="paragraph" w:customStyle="1" w:styleId="8F5B756BDF4F44879D0E4880F6A17B24">
    <w:name w:val="8F5B756BDF4F44879D0E4880F6A17B24"/>
    <w:rsid w:val="00B4130B"/>
  </w:style>
  <w:style w:type="paragraph" w:customStyle="1" w:styleId="D617505C49CB42FE96E37B506217E7C5">
    <w:name w:val="D617505C49CB42FE96E37B506217E7C5"/>
    <w:rsid w:val="00B4130B"/>
  </w:style>
  <w:style w:type="paragraph" w:customStyle="1" w:styleId="446A2046239F4D398C9EB6A73273FCBC">
    <w:name w:val="446A2046239F4D398C9EB6A73273FCBC"/>
    <w:rsid w:val="00A91C13"/>
  </w:style>
  <w:style w:type="paragraph" w:customStyle="1" w:styleId="02BE79FBD39847E3963CFBD1446F6BD1">
    <w:name w:val="02BE79FBD39847E3963CFBD1446F6BD1"/>
    <w:rsid w:val="00386625"/>
  </w:style>
  <w:style w:type="paragraph" w:customStyle="1" w:styleId="156E37672F724BA6A2A87DCC06D0EF34">
    <w:name w:val="156E37672F724BA6A2A87DCC06D0EF34"/>
    <w:rsid w:val="00386625"/>
  </w:style>
  <w:style w:type="paragraph" w:customStyle="1" w:styleId="882999402C1D4F88B00670F30B751F99">
    <w:name w:val="882999402C1D4F88B00670F30B751F99"/>
    <w:rsid w:val="00386625"/>
  </w:style>
  <w:style w:type="paragraph" w:customStyle="1" w:styleId="0591272E706445E6BDE3626E31937E9E">
    <w:name w:val="0591272E706445E6BDE3626E31937E9E"/>
    <w:rsid w:val="00386625"/>
  </w:style>
  <w:style w:type="paragraph" w:customStyle="1" w:styleId="2C5D0A8CEE754E68BABB7982BE52DA8E">
    <w:name w:val="2C5D0A8CEE754E68BABB7982BE52DA8E"/>
    <w:rsid w:val="00386625"/>
  </w:style>
  <w:style w:type="paragraph" w:customStyle="1" w:styleId="74454F2253F6421A85891D7EFAD55474">
    <w:name w:val="74454F2253F6421A85891D7EFAD55474"/>
    <w:rsid w:val="00386625"/>
  </w:style>
  <w:style w:type="paragraph" w:customStyle="1" w:styleId="C5E444F3186047DCA9B09B2EF404A53C">
    <w:name w:val="C5E444F3186047DCA9B09B2EF404A53C"/>
    <w:rsid w:val="00386625"/>
  </w:style>
  <w:style w:type="paragraph" w:customStyle="1" w:styleId="80B5A3952F2A4EF6BABEB3B58B5EB866">
    <w:name w:val="80B5A3952F2A4EF6BABEB3B58B5EB866"/>
    <w:rsid w:val="00386625"/>
  </w:style>
  <w:style w:type="paragraph" w:customStyle="1" w:styleId="A212DE43593944A284F928D8B207AB53">
    <w:name w:val="A212DE43593944A284F928D8B207AB53"/>
    <w:rsid w:val="00386625"/>
  </w:style>
  <w:style w:type="paragraph" w:customStyle="1" w:styleId="B4A2E4E737DF423986F8A7794DDABEFC">
    <w:name w:val="B4A2E4E737DF423986F8A7794DDABEFC"/>
    <w:rsid w:val="00386625"/>
  </w:style>
  <w:style w:type="paragraph" w:customStyle="1" w:styleId="68D96570C4124239BBE5995751234BDF">
    <w:name w:val="68D96570C4124239BBE5995751234BDF"/>
    <w:rsid w:val="00386625"/>
  </w:style>
  <w:style w:type="paragraph" w:customStyle="1" w:styleId="4440C5FFE9C24EDC97C126C52CF50E22">
    <w:name w:val="4440C5FFE9C24EDC97C126C52CF50E22"/>
    <w:rsid w:val="003866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A7750-32A8-424A-830B-F47D74140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121FE75.dotm</Template>
  <TotalTime>0</TotalTime>
  <Pages>1</Pages>
  <Words>582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Catarroja</Company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 Santonja</dc:creator>
  <cp:lastModifiedBy>Pau Santonja</cp:lastModifiedBy>
  <cp:revision>2</cp:revision>
  <cp:lastPrinted>2025-12-22T12:45:00Z</cp:lastPrinted>
  <dcterms:created xsi:type="dcterms:W3CDTF">2025-12-22T13:18:00Z</dcterms:created>
  <dcterms:modified xsi:type="dcterms:W3CDTF">2025-12-22T13:18:00Z</dcterms:modified>
</cp:coreProperties>
</file>