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0031" w:type="dxa"/>
        <w:tblLook w:val="04A0" w:firstRow="1" w:lastRow="0" w:firstColumn="1" w:lastColumn="0" w:noHBand="0" w:noVBand="1"/>
      </w:tblPr>
      <w:tblGrid>
        <w:gridCol w:w="7054"/>
        <w:gridCol w:w="2977"/>
      </w:tblGrid>
      <w:tr w:rsidR="00224BCB" w:rsidRPr="00224BCB" w:rsidTr="00034A5A">
        <w:trPr>
          <w:trHeight w:val="557"/>
        </w:trPr>
        <w:tc>
          <w:tcPr>
            <w:tcW w:w="10031" w:type="dxa"/>
            <w:gridSpan w:val="2"/>
            <w:tcMar>
              <w:top w:w="113" w:type="dxa"/>
            </w:tcMar>
          </w:tcPr>
          <w:p w:rsidR="00A54BED" w:rsidRDefault="00224BCB">
            <w:pPr>
              <w:rPr>
                <w:rFonts w:ascii="Arial" w:hAnsi="Arial" w:cs="Arial"/>
                <w:b/>
              </w:rPr>
            </w:pPr>
            <w:r w:rsidRPr="00224BCB">
              <w:rPr>
                <w:rFonts w:ascii="Arial" w:hAnsi="Arial" w:cs="Arial"/>
                <w:b/>
              </w:rPr>
              <w:t xml:space="preserve">DATOS DEL TÉCNICO TITULADO COMPETENTE PROYECTISTA / </w:t>
            </w:r>
          </w:p>
          <w:p w:rsidR="00224BCB" w:rsidRPr="00224BCB" w:rsidRDefault="00224BCB">
            <w:pPr>
              <w:rPr>
                <w:rFonts w:ascii="Arial" w:hAnsi="Arial" w:cs="Arial"/>
                <w:b/>
              </w:rPr>
            </w:pPr>
            <w:r w:rsidRPr="00224BCB">
              <w:rPr>
                <w:rFonts w:ascii="Arial" w:hAnsi="Arial" w:cs="Arial"/>
                <w:b/>
                <w:i/>
              </w:rPr>
              <w:t>DADES DEL TÈCNIC TITULAT COMPETENT PROJECTISTA</w:t>
            </w:r>
          </w:p>
        </w:tc>
      </w:tr>
      <w:tr w:rsidR="00224BCB" w:rsidRPr="00224BCB" w:rsidTr="00034A5A">
        <w:tc>
          <w:tcPr>
            <w:tcW w:w="7054" w:type="dxa"/>
            <w:tcMar>
              <w:top w:w="113" w:type="dxa"/>
            </w:tcMar>
          </w:tcPr>
          <w:p w:rsidR="00224BCB" w:rsidRPr="00224BCB" w:rsidRDefault="00224BCB">
            <w:pPr>
              <w:rPr>
                <w:rFonts w:ascii="Arial" w:hAnsi="Arial" w:cs="Arial"/>
                <w:i/>
              </w:rPr>
            </w:pPr>
            <w:r w:rsidRPr="00224BCB">
              <w:rPr>
                <w:rFonts w:ascii="Arial" w:hAnsi="Arial" w:cs="Arial"/>
              </w:rPr>
              <w:t xml:space="preserve">Nombre y apellidos / </w:t>
            </w:r>
            <w:r w:rsidRPr="00224BCB">
              <w:rPr>
                <w:rFonts w:ascii="Arial" w:hAnsi="Arial" w:cs="Arial"/>
                <w:i/>
              </w:rPr>
              <w:t>Nom i cognoms</w:t>
            </w:r>
          </w:p>
          <w:sdt>
            <w:sdtPr>
              <w:rPr>
                <w:rFonts w:ascii="Arial" w:hAnsi="Arial" w:cs="Arial"/>
              </w:rPr>
              <w:id w:val="1386377061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224BCB" w:rsidRPr="00224BCB" w:rsidRDefault="00A54BED" w:rsidP="00A54BED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224BCB" w:rsidRPr="00224BCB" w:rsidRDefault="00224BCB">
            <w:pPr>
              <w:rPr>
                <w:rFonts w:ascii="Arial" w:hAnsi="Arial" w:cs="Arial"/>
              </w:rPr>
            </w:pPr>
            <w:r w:rsidRPr="00224BCB">
              <w:rPr>
                <w:rFonts w:ascii="Arial" w:hAnsi="Arial" w:cs="Arial"/>
              </w:rPr>
              <w:t>NIF – CIF</w:t>
            </w:r>
          </w:p>
          <w:sdt>
            <w:sdtPr>
              <w:rPr>
                <w:rFonts w:ascii="Arial" w:hAnsi="Arial" w:cs="Arial"/>
              </w:rPr>
              <w:id w:val="-554229554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224BCB" w:rsidRPr="00224BCB" w:rsidRDefault="00A54BED" w:rsidP="00A54BED">
                <w:pPr>
                  <w:rPr>
                    <w:rFonts w:ascii="Arial" w:hAnsi="Arial" w:cs="Arial"/>
                  </w:rPr>
                </w:pPr>
                <w:r w:rsidRPr="00A54BED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A54BED" w:rsidRPr="00224BCB" w:rsidTr="00034A5A">
        <w:tc>
          <w:tcPr>
            <w:tcW w:w="7054" w:type="dxa"/>
            <w:tcMar>
              <w:top w:w="113" w:type="dxa"/>
            </w:tcMar>
          </w:tcPr>
          <w:p w:rsidR="00A54BED" w:rsidRDefault="00A54BE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e-Mail / </w:t>
            </w:r>
            <w:r w:rsidRPr="00A54BED">
              <w:rPr>
                <w:rFonts w:ascii="Arial" w:hAnsi="Arial" w:cs="Arial"/>
                <w:i/>
              </w:rPr>
              <w:t>Correu electrònic</w:t>
            </w:r>
          </w:p>
          <w:sdt>
            <w:sdtPr>
              <w:rPr>
                <w:rFonts w:ascii="Arial" w:hAnsi="Arial" w:cs="Arial"/>
              </w:rPr>
              <w:id w:val="-97565065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A54BED" w:rsidRPr="00224BCB" w:rsidRDefault="00A54BED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A54BED" w:rsidRDefault="00A54BE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Teléfono / </w:t>
            </w:r>
            <w:r w:rsidRPr="00A54BED">
              <w:rPr>
                <w:rFonts w:ascii="Arial" w:hAnsi="Arial" w:cs="Arial"/>
                <w:i/>
              </w:rPr>
              <w:t>Telèfon</w:t>
            </w:r>
          </w:p>
          <w:sdt>
            <w:sdtPr>
              <w:rPr>
                <w:rFonts w:ascii="Arial" w:hAnsi="Arial" w:cs="Arial"/>
              </w:rPr>
              <w:id w:val="-2097923535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A54BED" w:rsidRPr="00A54BED" w:rsidRDefault="00A54BED">
                <w:pPr>
                  <w:rPr>
                    <w:rFonts w:ascii="Arial" w:hAnsi="Arial" w:cs="Arial"/>
                  </w:rPr>
                </w:pPr>
                <w:r w:rsidRPr="00A54BED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224BCB" w:rsidRPr="00224BCB" w:rsidTr="00034A5A">
        <w:tc>
          <w:tcPr>
            <w:tcW w:w="10031" w:type="dxa"/>
            <w:gridSpan w:val="2"/>
            <w:tcMar>
              <w:top w:w="113" w:type="dxa"/>
            </w:tcMar>
          </w:tcPr>
          <w:p w:rsidR="00224BCB" w:rsidRPr="00224BCB" w:rsidRDefault="00224BCB">
            <w:pPr>
              <w:rPr>
                <w:rFonts w:ascii="Arial" w:hAnsi="Arial" w:cs="Arial"/>
                <w:i/>
              </w:rPr>
            </w:pPr>
            <w:r w:rsidRPr="00224BCB">
              <w:rPr>
                <w:rFonts w:ascii="Arial" w:hAnsi="Arial" w:cs="Arial"/>
              </w:rPr>
              <w:t>Titulación</w:t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  <w:i/>
              </w:rPr>
              <w:t>Titulació</w:t>
            </w:r>
          </w:p>
          <w:sdt>
            <w:sdtPr>
              <w:rPr>
                <w:rFonts w:ascii="Arial" w:hAnsi="Arial" w:cs="Arial"/>
              </w:rPr>
              <w:id w:val="-1610887159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224BCB" w:rsidRPr="00224BCB" w:rsidRDefault="00A54BED" w:rsidP="00A54BED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</w:tr>
      <w:tr w:rsidR="00224BCB" w:rsidRPr="00224BCB" w:rsidTr="00034A5A">
        <w:tc>
          <w:tcPr>
            <w:tcW w:w="10031" w:type="dxa"/>
            <w:gridSpan w:val="2"/>
            <w:tcMar>
              <w:top w:w="113" w:type="dxa"/>
            </w:tcMar>
          </w:tcPr>
          <w:p w:rsidR="00224BCB" w:rsidRPr="00224BCB" w:rsidRDefault="00224BCB">
            <w:pPr>
              <w:rPr>
                <w:rFonts w:ascii="Arial" w:hAnsi="Arial" w:cs="Arial"/>
                <w:i/>
              </w:rPr>
            </w:pPr>
            <w:r w:rsidRPr="00224BCB">
              <w:rPr>
                <w:rFonts w:ascii="Arial" w:hAnsi="Arial" w:cs="Arial"/>
              </w:rPr>
              <w:t>Especialidad</w:t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  <w:i/>
              </w:rPr>
              <w:t>Especialitat</w:t>
            </w:r>
          </w:p>
          <w:sdt>
            <w:sdtPr>
              <w:rPr>
                <w:rFonts w:ascii="Arial" w:hAnsi="Arial" w:cs="Arial"/>
              </w:rPr>
              <w:id w:val="1200668106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224BCB" w:rsidRPr="00224BCB" w:rsidRDefault="00A54BED" w:rsidP="00A54BED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</w:tr>
      <w:tr w:rsidR="00224BCB" w:rsidRPr="00224BCB" w:rsidTr="00034A5A">
        <w:tc>
          <w:tcPr>
            <w:tcW w:w="7054" w:type="dxa"/>
            <w:tcMar>
              <w:top w:w="113" w:type="dxa"/>
            </w:tcMar>
          </w:tcPr>
          <w:p w:rsidR="00224BCB" w:rsidRPr="00224BCB" w:rsidRDefault="00224BCB">
            <w:pPr>
              <w:rPr>
                <w:rFonts w:ascii="Arial" w:hAnsi="Arial" w:cs="Arial"/>
              </w:rPr>
            </w:pPr>
            <w:r w:rsidRPr="00224BCB">
              <w:rPr>
                <w:rFonts w:ascii="Arial" w:hAnsi="Arial" w:cs="Arial"/>
              </w:rPr>
              <w:t>Colegio profesional</w:t>
            </w:r>
            <w:r>
              <w:rPr>
                <w:rFonts w:ascii="Arial" w:hAnsi="Arial" w:cs="Arial"/>
              </w:rPr>
              <w:t xml:space="preserve"> / </w:t>
            </w:r>
            <w:r w:rsidRPr="00224BCB">
              <w:rPr>
                <w:rFonts w:ascii="Arial" w:hAnsi="Arial" w:cs="Arial"/>
                <w:i/>
              </w:rPr>
              <w:t>Col·legi professional</w:t>
            </w:r>
          </w:p>
          <w:sdt>
            <w:sdtPr>
              <w:rPr>
                <w:rFonts w:ascii="Arial" w:hAnsi="Arial" w:cs="Arial"/>
              </w:rPr>
              <w:id w:val="1669675076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224BCB" w:rsidRPr="00224BCB" w:rsidRDefault="00A54BED" w:rsidP="00A54BED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224BCB" w:rsidRPr="00224BCB" w:rsidRDefault="00224BCB">
            <w:pPr>
              <w:rPr>
                <w:rFonts w:ascii="Arial" w:hAnsi="Arial" w:cs="Arial"/>
              </w:rPr>
            </w:pPr>
            <w:r w:rsidRPr="00224BCB">
              <w:rPr>
                <w:rFonts w:ascii="Arial" w:hAnsi="Arial" w:cs="Arial"/>
              </w:rPr>
              <w:t>Nº de colegiado</w:t>
            </w:r>
            <w:r>
              <w:rPr>
                <w:rFonts w:ascii="Arial" w:hAnsi="Arial" w:cs="Arial"/>
              </w:rPr>
              <w:t xml:space="preserve"> / </w:t>
            </w:r>
            <w:r w:rsidRPr="00224BCB">
              <w:rPr>
                <w:rFonts w:ascii="Arial" w:hAnsi="Arial" w:cs="Arial"/>
              </w:rPr>
              <w:t>Núm. de col·legiat</w:t>
            </w:r>
          </w:p>
          <w:sdt>
            <w:sdtPr>
              <w:rPr>
                <w:rFonts w:ascii="Arial" w:hAnsi="Arial" w:cs="Arial"/>
                <w:sz w:val="20"/>
              </w:rPr>
              <w:id w:val="-423648046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224BCB" w:rsidRPr="00224BCB" w:rsidRDefault="00A54BED">
                <w:pPr>
                  <w:rPr>
                    <w:rFonts w:ascii="Arial" w:hAnsi="Arial" w:cs="Arial"/>
                  </w:rPr>
                </w:pPr>
                <w:r w:rsidRPr="00A54BED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56238B" w:rsidRPr="00034A5A" w:rsidTr="00034A5A">
        <w:trPr>
          <w:trHeight w:val="559"/>
        </w:trPr>
        <w:tc>
          <w:tcPr>
            <w:tcW w:w="10031" w:type="dxa"/>
            <w:gridSpan w:val="2"/>
            <w:tcMar>
              <w:top w:w="113" w:type="dxa"/>
            </w:tcMar>
          </w:tcPr>
          <w:p w:rsidR="0056238B" w:rsidRPr="0056238B" w:rsidRDefault="0056238B">
            <w:pPr>
              <w:rPr>
                <w:rFonts w:ascii="Arial" w:hAnsi="Arial" w:cs="Arial"/>
                <w:b/>
              </w:rPr>
            </w:pPr>
            <w:r w:rsidRPr="0056238B">
              <w:rPr>
                <w:rFonts w:ascii="Arial" w:hAnsi="Arial" w:cs="Arial"/>
                <w:b/>
              </w:rPr>
              <w:t xml:space="preserve">DECLARACIÓN DEL TÉCNICO TITULADO COMPETENTE PROYECTISTA / </w:t>
            </w:r>
          </w:p>
          <w:p w:rsidR="0056238B" w:rsidRPr="00034A5A" w:rsidRDefault="0056238B">
            <w:pPr>
              <w:rPr>
                <w:rFonts w:ascii="Arial" w:hAnsi="Arial" w:cs="Arial"/>
                <w:b/>
              </w:rPr>
            </w:pPr>
            <w:r w:rsidRPr="00034A5A">
              <w:rPr>
                <w:rFonts w:ascii="Arial" w:hAnsi="Arial" w:cs="Arial"/>
                <w:b/>
              </w:rPr>
              <w:t>DECLARACIÓ DEL TÈCNIC TITULAT COMPETENT PROJECTISTA</w:t>
            </w:r>
          </w:p>
        </w:tc>
      </w:tr>
      <w:tr w:rsidR="0056238B" w:rsidTr="00034A5A">
        <w:trPr>
          <w:trHeight w:val="3434"/>
        </w:trPr>
        <w:tc>
          <w:tcPr>
            <w:tcW w:w="10031" w:type="dxa"/>
            <w:gridSpan w:val="2"/>
            <w:tcMar>
              <w:top w:w="113" w:type="dxa"/>
            </w:tcMar>
          </w:tcPr>
          <w:p w:rsidR="0056238B" w:rsidRPr="00BA0B74" w:rsidRDefault="0056238B" w:rsidP="004E743E">
            <w:p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 xml:space="preserve">Declaro bajo mi responsabilidad que / </w:t>
            </w:r>
            <w:r w:rsidRPr="00BA0B74">
              <w:rPr>
                <w:rFonts w:ascii="Arial" w:hAnsi="Arial" w:cs="Arial"/>
                <w:i/>
              </w:rPr>
              <w:t>Declare sota la meua responsabilitat que</w:t>
            </w:r>
            <w:r w:rsidRPr="00BA0B74">
              <w:rPr>
                <w:rFonts w:ascii="Arial" w:hAnsi="Arial" w:cs="Arial"/>
              </w:rPr>
              <w:t>:</w:t>
            </w:r>
          </w:p>
          <w:p w:rsidR="0056238B" w:rsidRPr="00BA0B74" w:rsidRDefault="0056238B" w:rsidP="004E743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Poseo la titulación indicada en el apartado anterior</w:t>
            </w:r>
            <w:r w:rsidR="00BA0B74"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</w:t>
            </w:r>
            <w:r w:rsidRPr="00BA0B74">
              <w:rPr>
                <w:rFonts w:ascii="Arial" w:hAnsi="Arial" w:cs="Arial"/>
                <w:i/>
              </w:rPr>
              <w:t xml:space="preserve"> Posseïsc la titulació indicada en l'apartat anterior.</w:t>
            </w:r>
          </w:p>
          <w:p w:rsidR="0056238B" w:rsidRPr="00BA0B74" w:rsidRDefault="0056238B" w:rsidP="004E743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De acuerdo con las atribuciones profesionales de esta titulación, tengo competencia para la redacción y firma del proyecto técnico denominado</w:t>
            </w:r>
            <w:r w:rsidR="00BA0B74"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 </w:t>
            </w:r>
            <w:r w:rsidRPr="00BA0B74">
              <w:rPr>
                <w:rFonts w:ascii="Arial" w:hAnsi="Arial" w:cs="Arial"/>
                <w:i/>
              </w:rPr>
              <w:t>D'acord amb les atribucions professionals d'aquesta titulació, tinc competència per a la redacció i signatura del projecte tècnic denominat</w:t>
            </w:r>
            <w:r w:rsidRPr="00BA0B74">
              <w:rPr>
                <w:rFonts w:ascii="Arial" w:hAnsi="Arial" w:cs="Arial"/>
              </w:rPr>
              <w:t>:</w:t>
            </w:r>
          </w:p>
          <w:sdt>
            <w:sdtPr>
              <w:rPr>
                <w:rFonts w:ascii="Arial" w:hAnsi="Arial" w:cs="Arial"/>
              </w:rPr>
              <w:id w:val="-791905497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56238B" w:rsidRPr="00BA0B74" w:rsidRDefault="0056238B" w:rsidP="004E743E">
                <w:pPr>
                  <w:ind w:left="360"/>
                  <w:jc w:val="both"/>
                  <w:rPr>
                    <w:rFonts w:ascii="Arial" w:hAnsi="Arial" w:cs="Arial"/>
                  </w:rPr>
                </w:pPr>
                <w:r w:rsidRPr="00BA0B74">
                  <w:rPr>
                    <w:rStyle w:val="Textodelmarcadordeposicin"/>
                    <w:rFonts w:ascii="Arial" w:hAnsi="Arial" w:cs="Arial"/>
                  </w:rPr>
                  <w:t>Haga clic aquí para escribir texto.</w:t>
                </w:r>
              </w:p>
            </w:sdtContent>
          </w:sdt>
          <w:p w:rsidR="0056238B" w:rsidRPr="00BA0B74" w:rsidRDefault="0056238B" w:rsidP="004E743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No estoy inhabilitado, ni administrativamente ni judicialmente, para la redacción y firma de dicho proyecto</w:t>
            </w:r>
            <w:r w:rsidR="00BA0B74"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 </w:t>
            </w:r>
            <w:r w:rsidRPr="00BA0B74">
              <w:rPr>
                <w:rFonts w:ascii="Arial" w:hAnsi="Arial" w:cs="Arial"/>
                <w:i/>
              </w:rPr>
              <w:t>No estic inhabilitat, ni administrativament ni judicialment, per a la redacció i signatura d'aquest projecte.</w:t>
            </w:r>
          </w:p>
          <w:p w:rsidR="0056238B" w:rsidRDefault="0056238B" w:rsidP="004E743E">
            <w:pPr>
              <w:pStyle w:val="Prrafodelista"/>
              <w:numPr>
                <w:ilvl w:val="0"/>
                <w:numId w:val="1"/>
              </w:numPr>
              <w:jc w:val="both"/>
            </w:pPr>
            <w:r w:rsidRPr="00BA0B74">
              <w:rPr>
                <w:rFonts w:ascii="Arial" w:hAnsi="Arial" w:cs="Arial"/>
              </w:rPr>
              <w:t>Cumplo con los requisitos legales establecidos para el ejercicio de la profesión</w:t>
            </w:r>
            <w:r w:rsidR="00BA0B74"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 </w:t>
            </w:r>
            <w:r w:rsidRPr="00BA0B74">
              <w:rPr>
                <w:rFonts w:ascii="Arial" w:hAnsi="Arial" w:cs="Arial"/>
                <w:i/>
              </w:rPr>
              <w:t>Complisc amb els requisits legals establits per a l'exercici de la professió.</w:t>
            </w:r>
          </w:p>
        </w:tc>
      </w:tr>
      <w:tr w:rsidR="00BC108E" w:rsidRPr="00224BCB" w:rsidTr="00042FB8">
        <w:trPr>
          <w:trHeight w:val="557"/>
        </w:trPr>
        <w:tc>
          <w:tcPr>
            <w:tcW w:w="10031" w:type="dxa"/>
            <w:gridSpan w:val="2"/>
            <w:tcMar>
              <w:top w:w="113" w:type="dxa"/>
            </w:tcMar>
          </w:tcPr>
          <w:p w:rsidR="00BC108E" w:rsidRDefault="00BC108E" w:rsidP="00042FB8">
            <w:pPr>
              <w:rPr>
                <w:rFonts w:ascii="Arial" w:hAnsi="Arial" w:cs="Arial"/>
                <w:b/>
              </w:rPr>
            </w:pPr>
            <w:r w:rsidRPr="00224BCB">
              <w:rPr>
                <w:rFonts w:ascii="Arial" w:hAnsi="Arial" w:cs="Arial"/>
                <w:b/>
              </w:rPr>
              <w:t xml:space="preserve">DATOS DEL TÉCNICO TITULADO COMPETENTE </w:t>
            </w:r>
            <w:r>
              <w:rPr>
                <w:rFonts w:ascii="Arial" w:hAnsi="Arial" w:cs="Arial"/>
                <w:b/>
              </w:rPr>
              <w:t>DIRECTOR DE LA EJECUCIÓN DE OBRAS</w:t>
            </w:r>
            <w:r w:rsidRPr="00224BCB">
              <w:rPr>
                <w:rFonts w:ascii="Arial" w:hAnsi="Arial" w:cs="Arial"/>
                <w:b/>
              </w:rPr>
              <w:t xml:space="preserve"> / </w:t>
            </w:r>
          </w:p>
          <w:p w:rsidR="00BC108E" w:rsidRPr="00224BCB" w:rsidRDefault="00BC108E" w:rsidP="00A144AF">
            <w:pPr>
              <w:rPr>
                <w:rFonts w:ascii="Arial" w:hAnsi="Arial" w:cs="Arial"/>
                <w:b/>
              </w:rPr>
            </w:pPr>
            <w:r w:rsidRPr="00224BCB">
              <w:rPr>
                <w:rFonts w:ascii="Arial" w:hAnsi="Arial" w:cs="Arial"/>
                <w:b/>
                <w:i/>
              </w:rPr>
              <w:t xml:space="preserve">DADES DEL TÈCNIC TITULAT COMPETENT </w:t>
            </w:r>
            <w:r>
              <w:rPr>
                <w:rFonts w:ascii="Arial" w:hAnsi="Arial" w:cs="Arial"/>
                <w:b/>
                <w:i/>
              </w:rPr>
              <w:t>DIRECTOR L’E</w:t>
            </w:r>
            <w:r w:rsidR="00A144AF">
              <w:rPr>
                <w:rFonts w:ascii="Arial" w:hAnsi="Arial" w:cs="Arial"/>
                <w:b/>
                <w:i/>
              </w:rPr>
              <w:t>X</w:t>
            </w:r>
            <w:r>
              <w:rPr>
                <w:rFonts w:ascii="Arial" w:hAnsi="Arial" w:cs="Arial"/>
                <w:b/>
                <w:i/>
              </w:rPr>
              <w:t>ECUCIÓ D’OBRES</w:t>
            </w:r>
          </w:p>
        </w:tc>
      </w:tr>
      <w:tr w:rsidR="00BC108E" w:rsidRPr="00224BCB" w:rsidTr="00042FB8">
        <w:tc>
          <w:tcPr>
            <w:tcW w:w="7054" w:type="dxa"/>
            <w:tcMar>
              <w:top w:w="113" w:type="dxa"/>
            </w:tcMar>
          </w:tcPr>
          <w:p w:rsidR="00BC108E" w:rsidRPr="00224BCB" w:rsidRDefault="00BC108E" w:rsidP="00042FB8">
            <w:pPr>
              <w:rPr>
                <w:rFonts w:ascii="Arial" w:hAnsi="Arial" w:cs="Arial"/>
                <w:i/>
              </w:rPr>
            </w:pPr>
            <w:r w:rsidRPr="00224BCB">
              <w:rPr>
                <w:rFonts w:ascii="Arial" w:hAnsi="Arial" w:cs="Arial"/>
              </w:rPr>
              <w:t xml:space="preserve">Nombre y apellidos / </w:t>
            </w:r>
            <w:r w:rsidRPr="00224BCB">
              <w:rPr>
                <w:rFonts w:ascii="Arial" w:hAnsi="Arial" w:cs="Arial"/>
                <w:i/>
              </w:rPr>
              <w:t>Nom i cognoms</w:t>
            </w:r>
          </w:p>
          <w:sdt>
            <w:sdtPr>
              <w:rPr>
                <w:rFonts w:ascii="Arial" w:hAnsi="Arial" w:cs="Arial"/>
              </w:rPr>
              <w:id w:val="15971638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BC108E" w:rsidRPr="00224BCB" w:rsidRDefault="00BC108E" w:rsidP="00042FB8">
            <w:pPr>
              <w:rPr>
                <w:rFonts w:ascii="Arial" w:hAnsi="Arial" w:cs="Arial"/>
              </w:rPr>
            </w:pPr>
            <w:r w:rsidRPr="00224BCB">
              <w:rPr>
                <w:rFonts w:ascii="Arial" w:hAnsi="Arial" w:cs="Arial"/>
              </w:rPr>
              <w:t>NIF – CIF</w:t>
            </w:r>
          </w:p>
          <w:sdt>
            <w:sdtPr>
              <w:rPr>
                <w:rFonts w:ascii="Arial" w:hAnsi="Arial" w:cs="Arial"/>
              </w:rPr>
              <w:id w:val="944971688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A54BED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BC108E" w:rsidRPr="00224BCB" w:rsidTr="00042FB8">
        <w:tc>
          <w:tcPr>
            <w:tcW w:w="7054" w:type="dxa"/>
            <w:tcMar>
              <w:top w:w="113" w:type="dxa"/>
            </w:tcMar>
          </w:tcPr>
          <w:p w:rsidR="00BC108E" w:rsidRDefault="00BC108E" w:rsidP="00042FB8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e-Mail / </w:t>
            </w:r>
            <w:r w:rsidRPr="00A54BED">
              <w:rPr>
                <w:rFonts w:ascii="Arial" w:hAnsi="Arial" w:cs="Arial"/>
                <w:i/>
              </w:rPr>
              <w:t>Correu electrònic</w:t>
            </w:r>
          </w:p>
          <w:sdt>
            <w:sdtPr>
              <w:rPr>
                <w:rFonts w:ascii="Arial" w:hAnsi="Arial" w:cs="Arial"/>
              </w:rPr>
              <w:id w:val="-1033876652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BC108E" w:rsidRDefault="00BC108E" w:rsidP="00042FB8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Teléfono / </w:t>
            </w:r>
            <w:r w:rsidRPr="00A54BED">
              <w:rPr>
                <w:rFonts w:ascii="Arial" w:hAnsi="Arial" w:cs="Arial"/>
                <w:i/>
              </w:rPr>
              <w:t>Telèfon</w:t>
            </w:r>
          </w:p>
          <w:sdt>
            <w:sdtPr>
              <w:rPr>
                <w:rFonts w:ascii="Arial" w:hAnsi="Arial" w:cs="Arial"/>
              </w:rPr>
              <w:id w:val="513036330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A54BED" w:rsidRDefault="00BC108E" w:rsidP="00042FB8">
                <w:pPr>
                  <w:rPr>
                    <w:rFonts w:ascii="Arial" w:hAnsi="Arial" w:cs="Arial"/>
                  </w:rPr>
                </w:pPr>
                <w:r w:rsidRPr="00A54BED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BC108E" w:rsidRPr="00224BCB" w:rsidTr="00042FB8">
        <w:tc>
          <w:tcPr>
            <w:tcW w:w="10031" w:type="dxa"/>
            <w:gridSpan w:val="2"/>
            <w:tcMar>
              <w:top w:w="113" w:type="dxa"/>
            </w:tcMar>
          </w:tcPr>
          <w:p w:rsidR="00BC108E" w:rsidRPr="00224BCB" w:rsidRDefault="00BC108E" w:rsidP="00042FB8">
            <w:pPr>
              <w:rPr>
                <w:rFonts w:ascii="Arial" w:hAnsi="Arial" w:cs="Arial"/>
                <w:i/>
              </w:rPr>
            </w:pPr>
            <w:r w:rsidRPr="00224BCB">
              <w:rPr>
                <w:rFonts w:ascii="Arial" w:hAnsi="Arial" w:cs="Arial"/>
              </w:rPr>
              <w:t>Titulación</w:t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  <w:i/>
              </w:rPr>
              <w:t>Titulació</w:t>
            </w:r>
          </w:p>
          <w:sdt>
            <w:sdtPr>
              <w:rPr>
                <w:rFonts w:ascii="Arial" w:hAnsi="Arial" w:cs="Arial"/>
              </w:rPr>
              <w:id w:val="-1076824134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</w:tr>
      <w:tr w:rsidR="00BC108E" w:rsidRPr="00224BCB" w:rsidTr="00042FB8">
        <w:tc>
          <w:tcPr>
            <w:tcW w:w="10031" w:type="dxa"/>
            <w:gridSpan w:val="2"/>
            <w:tcMar>
              <w:top w:w="113" w:type="dxa"/>
            </w:tcMar>
          </w:tcPr>
          <w:p w:rsidR="00BC108E" w:rsidRPr="00224BCB" w:rsidRDefault="00BC108E" w:rsidP="00042FB8">
            <w:pPr>
              <w:rPr>
                <w:rFonts w:ascii="Arial" w:hAnsi="Arial" w:cs="Arial"/>
                <w:i/>
              </w:rPr>
            </w:pPr>
            <w:r w:rsidRPr="00224BCB">
              <w:rPr>
                <w:rFonts w:ascii="Arial" w:hAnsi="Arial" w:cs="Arial"/>
              </w:rPr>
              <w:t>Especialidad</w:t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  <w:i/>
              </w:rPr>
              <w:t>Especialitat</w:t>
            </w:r>
          </w:p>
          <w:sdt>
            <w:sdtPr>
              <w:rPr>
                <w:rFonts w:ascii="Arial" w:hAnsi="Arial" w:cs="Arial"/>
              </w:rPr>
              <w:id w:val="-59100551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</w:tr>
      <w:tr w:rsidR="00BC108E" w:rsidRPr="00224BCB" w:rsidTr="00042FB8">
        <w:tc>
          <w:tcPr>
            <w:tcW w:w="7054" w:type="dxa"/>
            <w:tcMar>
              <w:top w:w="113" w:type="dxa"/>
            </w:tcMar>
          </w:tcPr>
          <w:p w:rsidR="00BC108E" w:rsidRPr="00224BCB" w:rsidRDefault="00BC108E" w:rsidP="00042FB8">
            <w:pPr>
              <w:rPr>
                <w:rFonts w:ascii="Arial" w:hAnsi="Arial" w:cs="Arial"/>
              </w:rPr>
            </w:pPr>
            <w:r w:rsidRPr="00224BCB">
              <w:rPr>
                <w:rFonts w:ascii="Arial" w:hAnsi="Arial" w:cs="Arial"/>
              </w:rPr>
              <w:t>Colegio profesional</w:t>
            </w:r>
            <w:r>
              <w:rPr>
                <w:rFonts w:ascii="Arial" w:hAnsi="Arial" w:cs="Arial"/>
              </w:rPr>
              <w:t xml:space="preserve"> / </w:t>
            </w:r>
            <w:r w:rsidRPr="00224BCB">
              <w:rPr>
                <w:rFonts w:ascii="Arial" w:hAnsi="Arial" w:cs="Arial"/>
                <w:i/>
              </w:rPr>
              <w:t>Col·legi professional</w:t>
            </w:r>
          </w:p>
          <w:sdt>
            <w:sdtPr>
              <w:rPr>
                <w:rFonts w:ascii="Arial" w:hAnsi="Arial" w:cs="Arial"/>
              </w:rPr>
              <w:id w:val="-1879004347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BC108E" w:rsidRPr="00224BCB" w:rsidRDefault="00BC108E" w:rsidP="00042FB8">
            <w:pPr>
              <w:rPr>
                <w:rFonts w:ascii="Arial" w:hAnsi="Arial" w:cs="Arial"/>
              </w:rPr>
            </w:pPr>
            <w:r w:rsidRPr="00224BCB">
              <w:rPr>
                <w:rFonts w:ascii="Arial" w:hAnsi="Arial" w:cs="Arial"/>
              </w:rPr>
              <w:t>Nº de colegiado</w:t>
            </w:r>
            <w:r>
              <w:rPr>
                <w:rFonts w:ascii="Arial" w:hAnsi="Arial" w:cs="Arial"/>
              </w:rPr>
              <w:t xml:space="preserve"> / </w:t>
            </w:r>
            <w:r w:rsidRPr="00224BCB">
              <w:rPr>
                <w:rFonts w:ascii="Arial" w:hAnsi="Arial" w:cs="Arial"/>
              </w:rPr>
              <w:t>Núm. de col·legiat</w:t>
            </w:r>
          </w:p>
          <w:sdt>
            <w:sdtPr>
              <w:rPr>
                <w:rFonts w:ascii="Arial" w:hAnsi="Arial" w:cs="Arial"/>
                <w:sz w:val="20"/>
              </w:rPr>
              <w:id w:val="-456492795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A54BED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</w:tbl>
    <w:p w:rsidR="00A206AC" w:rsidRDefault="00A206AC">
      <w:r>
        <w:br w:type="page"/>
      </w:r>
    </w:p>
    <w:tbl>
      <w:tblPr>
        <w:tblStyle w:val="Tablaconcuadrcula"/>
        <w:tblW w:w="10031" w:type="dxa"/>
        <w:tblLook w:val="04A0" w:firstRow="1" w:lastRow="0" w:firstColumn="1" w:lastColumn="0" w:noHBand="0" w:noVBand="1"/>
      </w:tblPr>
      <w:tblGrid>
        <w:gridCol w:w="5015"/>
        <w:gridCol w:w="5016"/>
      </w:tblGrid>
      <w:tr w:rsidR="00BC108E" w:rsidRPr="00034A5A" w:rsidTr="00042FB8">
        <w:trPr>
          <w:trHeight w:val="559"/>
        </w:trPr>
        <w:tc>
          <w:tcPr>
            <w:tcW w:w="10031" w:type="dxa"/>
            <w:gridSpan w:val="2"/>
            <w:tcMar>
              <w:top w:w="113" w:type="dxa"/>
            </w:tcMar>
          </w:tcPr>
          <w:p w:rsidR="00BC108E" w:rsidRPr="00034A5A" w:rsidRDefault="00BC108E" w:rsidP="00A144AF">
            <w:pPr>
              <w:rPr>
                <w:rFonts w:ascii="Arial" w:hAnsi="Arial" w:cs="Arial"/>
                <w:b/>
              </w:rPr>
            </w:pPr>
            <w:r w:rsidRPr="0056238B">
              <w:rPr>
                <w:rFonts w:ascii="Arial" w:hAnsi="Arial" w:cs="Arial"/>
                <w:b/>
              </w:rPr>
              <w:lastRenderedPageBreak/>
              <w:t xml:space="preserve">DECLARACIÓN DEL TÉCNICO TITULADO COMPETENTE </w:t>
            </w:r>
            <w:r>
              <w:rPr>
                <w:rFonts w:ascii="Arial" w:hAnsi="Arial" w:cs="Arial"/>
                <w:b/>
              </w:rPr>
              <w:t>DIRECTOR DE LA EJECUCIÓN DE OBRAS</w:t>
            </w:r>
            <w:r w:rsidRPr="00224BCB">
              <w:rPr>
                <w:rFonts w:ascii="Arial" w:hAnsi="Arial" w:cs="Arial"/>
                <w:b/>
              </w:rPr>
              <w:t xml:space="preserve"> </w:t>
            </w:r>
            <w:r w:rsidRPr="0056238B">
              <w:rPr>
                <w:rFonts w:ascii="Arial" w:hAnsi="Arial" w:cs="Arial"/>
                <w:b/>
              </w:rPr>
              <w:t xml:space="preserve">/ </w:t>
            </w:r>
            <w:r w:rsidRPr="00034A5A">
              <w:rPr>
                <w:rFonts w:ascii="Arial" w:hAnsi="Arial" w:cs="Arial"/>
                <w:b/>
              </w:rPr>
              <w:t xml:space="preserve">DECLARACIÓ DEL TÈCNIC TITULAT COMPETENT </w:t>
            </w:r>
            <w:r>
              <w:rPr>
                <w:rFonts w:ascii="Arial" w:hAnsi="Arial" w:cs="Arial"/>
                <w:b/>
                <w:i/>
              </w:rPr>
              <w:t>DIRECTOR DE L’E</w:t>
            </w:r>
            <w:r w:rsidR="00A144AF">
              <w:rPr>
                <w:rFonts w:ascii="Arial" w:hAnsi="Arial" w:cs="Arial"/>
                <w:b/>
                <w:i/>
              </w:rPr>
              <w:t>X</w:t>
            </w:r>
            <w:r>
              <w:rPr>
                <w:rFonts w:ascii="Arial" w:hAnsi="Arial" w:cs="Arial"/>
                <w:b/>
                <w:i/>
              </w:rPr>
              <w:t>EC</w:t>
            </w:r>
            <w:r w:rsidR="00A144AF">
              <w:rPr>
                <w:rFonts w:ascii="Arial" w:hAnsi="Arial" w:cs="Arial"/>
                <w:b/>
                <w:i/>
              </w:rPr>
              <w:t>U</w:t>
            </w:r>
            <w:r>
              <w:rPr>
                <w:rFonts w:ascii="Arial" w:hAnsi="Arial" w:cs="Arial"/>
                <w:b/>
                <w:i/>
              </w:rPr>
              <w:t>CIÓ D’OBRES</w:t>
            </w:r>
          </w:p>
        </w:tc>
      </w:tr>
      <w:tr w:rsidR="00BC108E" w:rsidTr="00042FB8">
        <w:trPr>
          <w:trHeight w:val="3434"/>
        </w:trPr>
        <w:tc>
          <w:tcPr>
            <w:tcW w:w="10031" w:type="dxa"/>
            <w:gridSpan w:val="2"/>
            <w:tcMar>
              <w:top w:w="113" w:type="dxa"/>
            </w:tcMar>
          </w:tcPr>
          <w:p w:rsidR="00BC108E" w:rsidRPr="00BA0B74" w:rsidRDefault="00BC108E" w:rsidP="00042FB8">
            <w:p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 xml:space="preserve">Declaro bajo mi responsabilidad que / </w:t>
            </w:r>
            <w:r w:rsidRPr="00BA0B74">
              <w:rPr>
                <w:rFonts w:ascii="Arial" w:hAnsi="Arial" w:cs="Arial"/>
                <w:i/>
              </w:rPr>
              <w:t>Declare sota la meua responsabilitat que</w:t>
            </w:r>
            <w:r w:rsidRPr="00BA0B74">
              <w:rPr>
                <w:rFonts w:ascii="Arial" w:hAnsi="Arial" w:cs="Arial"/>
              </w:rPr>
              <w:t>:</w:t>
            </w:r>
          </w:p>
          <w:p w:rsidR="00BC108E" w:rsidRPr="00BA0B74" w:rsidRDefault="00BC108E" w:rsidP="00042FB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Poseo la titulación indicada en el apartado anterior</w:t>
            </w:r>
            <w:r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</w:t>
            </w:r>
            <w:r w:rsidRPr="00BA0B74">
              <w:rPr>
                <w:rFonts w:ascii="Arial" w:hAnsi="Arial" w:cs="Arial"/>
                <w:i/>
              </w:rPr>
              <w:t xml:space="preserve"> Posseïsc la titulació indicada en l'apartat anterior.</w:t>
            </w:r>
          </w:p>
          <w:p w:rsidR="00BC108E" w:rsidRPr="00BA0B74" w:rsidRDefault="00BC108E" w:rsidP="00042FB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De acuerdo con las atribuciones profesionales de esta titulación, tengo competencia para la redacción y firma del proyecto técnico denominado</w:t>
            </w:r>
            <w:r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 </w:t>
            </w:r>
            <w:r w:rsidRPr="00BA0B74">
              <w:rPr>
                <w:rFonts w:ascii="Arial" w:hAnsi="Arial" w:cs="Arial"/>
                <w:i/>
              </w:rPr>
              <w:t>D'acord amb les atribucions professionals d'aquesta titulació, tinc competència per a la redacció i signatura del projecte tècnic denominat</w:t>
            </w:r>
            <w:r w:rsidRPr="00BA0B74">
              <w:rPr>
                <w:rFonts w:ascii="Arial" w:hAnsi="Arial" w:cs="Arial"/>
              </w:rPr>
              <w:t>:</w:t>
            </w:r>
          </w:p>
          <w:sdt>
            <w:sdtPr>
              <w:rPr>
                <w:rFonts w:ascii="Arial" w:hAnsi="Arial" w:cs="Arial"/>
              </w:rPr>
              <w:id w:val="3413133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BA0B74" w:rsidRDefault="00BC108E" w:rsidP="00042FB8">
                <w:pPr>
                  <w:ind w:left="360"/>
                  <w:jc w:val="both"/>
                  <w:rPr>
                    <w:rFonts w:ascii="Arial" w:hAnsi="Arial" w:cs="Arial"/>
                  </w:rPr>
                </w:pPr>
                <w:r w:rsidRPr="00BA0B74">
                  <w:rPr>
                    <w:rStyle w:val="Textodelmarcadordeposicin"/>
                    <w:rFonts w:ascii="Arial" w:hAnsi="Arial" w:cs="Arial"/>
                  </w:rPr>
                  <w:t>Haga clic aquí para escribir texto.</w:t>
                </w:r>
              </w:p>
            </w:sdtContent>
          </w:sdt>
          <w:p w:rsidR="00BC108E" w:rsidRPr="00BA0B74" w:rsidRDefault="00BC108E" w:rsidP="00042FB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No estoy inhabilitado, ni administrativamente ni judicialmente, para la redacción y firma de dicho proyecto</w:t>
            </w:r>
            <w:r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 </w:t>
            </w:r>
            <w:r w:rsidRPr="00BA0B74">
              <w:rPr>
                <w:rFonts w:ascii="Arial" w:hAnsi="Arial" w:cs="Arial"/>
                <w:i/>
              </w:rPr>
              <w:t>No estic inhabilitat, ni administrativament ni judicialment, per a la redacció i signatura d'aquest projecte.</w:t>
            </w:r>
          </w:p>
          <w:p w:rsidR="00BC108E" w:rsidRDefault="00BC108E" w:rsidP="00042FB8">
            <w:pPr>
              <w:pStyle w:val="Prrafodelista"/>
              <w:numPr>
                <w:ilvl w:val="0"/>
                <w:numId w:val="1"/>
              </w:numPr>
              <w:jc w:val="both"/>
            </w:pPr>
            <w:r w:rsidRPr="00BA0B74">
              <w:rPr>
                <w:rFonts w:ascii="Arial" w:hAnsi="Arial" w:cs="Arial"/>
              </w:rPr>
              <w:t>Cumplo con los requisitos legales establecidos para el ejercicio de la profesión</w:t>
            </w:r>
            <w:r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 </w:t>
            </w:r>
            <w:r w:rsidRPr="00BA0B74">
              <w:rPr>
                <w:rFonts w:ascii="Arial" w:hAnsi="Arial" w:cs="Arial"/>
                <w:i/>
              </w:rPr>
              <w:t>Complisc amb els requisits legals establits per a l'exercici de la professió.</w:t>
            </w:r>
          </w:p>
        </w:tc>
      </w:tr>
      <w:tr w:rsidR="004E743E" w:rsidTr="00034A5A">
        <w:trPr>
          <w:trHeight w:val="391"/>
        </w:trPr>
        <w:tc>
          <w:tcPr>
            <w:tcW w:w="10031" w:type="dxa"/>
            <w:gridSpan w:val="2"/>
            <w:tcMar>
              <w:top w:w="113" w:type="dxa"/>
            </w:tcMar>
          </w:tcPr>
          <w:p w:rsidR="004E743E" w:rsidRPr="004E743E" w:rsidRDefault="004E743E" w:rsidP="00FE5F7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SOLICITA</w:t>
            </w:r>
            <w:r w:rsidRPr="0056238B">
              <w:rPr>
                <w:rFonts w:ascii="Arial" w:hAnsi="Arial" w:cs="Arial"/>
                <w:b/>
              </w:rPr>
              <w:t xml:space="preserve"> / </w:t>
            </w:r>
            <w:r w:rsidRPr="004E743E">
              <w:rPr>
                <w:rFonts w:ascii="Arial" w:hAnsi="Arial" w:cs="Arial"/>
                <w:b/>
                <w:i/>
              </w:rPr>
              <w:t>SOL·LICITE</w:t>
            </w:r>
          </w:p>
        </w:tc>
      </w:tr>
      <w:tr w:rsidR="00BC108E" w:rsidTr="00C57D30">
        <w:trPr>
          <w:trHeight w:val="3574"/>
        </w:trPr>
        <w:tc>
          <w:tcPr>
            <w:tcW w:w="5015" w:type="dxa"/>
            <w:tcMar>
              <w:top w:w="113" w:type="dxa"/>
            </w:tcMar>
          </w:tcPr>
          <w:p w:rsidR="00BC108E" w:rsidRPr="00BA0B74" w:rsidRDefault="00BC108E" w:rsidP="004E743E">
            <w:pPr>
              <w:jc w:val="both"/>
              <w:rPr>
                <w:rFonts w:ascii="Arial" w:hAnsi="Arial" w:cs="Arial"/>
                <w:i/>
              </w:rPr>
            </w:pPr>
            <w:r w:rsidRPr="00BA0B74">
              <w:rPr>
                <w:rFonts w:ascii="Arial" w:hAnsi="Arial" w:cs="Arial"/>
              </w:rPr>
              <w:t xml:space="preserve">Y para que conste y surta los efectos oportunos, se expide y firma la presente declaración responsable de la veracidad de los datos e información anteriores. Que se tenga por formulada la presente declaración responsable. / </w:t>
            </w:r>
            <w:r w:rsidRPr="00BA0B74">
              <w:rPr>
                <w:rFonts w:ascii="Arial" w:hAnsi="Arial" w:cs="Arial"/>
                <w:i/>
              </w:rPr>
              <w:t>I per deixar-ne constància i tinga els efectes oportuns, s'expedeix i signatura la present declaració responsable de la veracitat de les dades i informació anteriors. Que es tinga per formulada la present declaració responsable.</w:t>
            </w:r>
          </w:p>
          <w:p w:rsidR="00BC108E" w:rsidRPr="00BA0B74" w:rsidRDefault="00BC108E" w:rsidP="004E743E">
            <w:pPr>
              <w:jc w:val="both"/>
              <w:rPr>
                <w:rFonts w:ascii="Arial" w:hAnsi="Arial" w:cs="Arial"/>
                <w:i/>
              </w:rPr>
            </w:pPr>
          </w:p>
          <w:p w:rsidR="00BC108E" w:rsidRPr="00BA0B74" w:rsidRDefault="00BC108E" w:rsidP="004E743E">
            <w:pPr>
              <w:jc w:val="center"/>
              <w:rPr>
                <w:rFonts w:ascii="Arial" w:hAnsi="Arial" w:cs="Arial"/>
                <w:i/>
              </w:rPr>
            </w:pPr>
            <w:r w:rsidRPr="00BA0B74">
              <w:rPr>
                <w:rFonts w:ascii="Arial" w:hAnsi="Arial" w:cs="Arial"/>
                <w:i/>
              </w:rPr>
              <w:t xml:space="preserve">Catarroja, </w:t>
            </w:r>
            <w:r w:rsidRPr="00BA0B74">
              <w:rPr>
                <w:rFonts w:ascii="Arial" w:hAnsi="Arial" w:cs="Arial"/>
                <w:i/>
              </w:rPr>
              <w:fldChar w:fldCharType="begin"/>
            </w:r>
            <w:r w:rsidRPr="00BA0B74">
              <w:rPr>
                <w:rFonts w:ascii="Arial" w:hAnsi="Arial" w:cs="Arial"/>
                <w:i/>
              </w:rPr>
              <w:instrText xml:space="preserve"> TIME \@ "d' de 'MMMM' de 'yyyy" </w:instrText>
            </w:r>
            <w:r w:rsidRPr="00BA0B74">
              <w:rPr>
                <w:rFonts w:ascii="Arial" w:hAnsi="Arial" w:cs="Arial"/>
                <w:i/>
              </w:rPr>
              <w:fldChar w:fldCharType="separate"/>
            </w:r>
            <w:r w:rsidR="00D84753">
              <w:rPr>
                <w:rFonts w:ascii="Arial" w:hAnsi="Arial" w:cs="Arial"/>
                <w:i/>
                <w:noProof/>
              </w:rPr>
              <w:t>17 de julio de 2023</w:t>
            </w:r>
            <w:r w:rsidRPr="00BA0B74">
              <w:rPr>
                <w:rFonts w:ascii="Arial" w:hAnsi="Arial" w:cs="Arial"/>
                <w:i/>
              </w:rPr>
              <w:fldChar w:fldCharType="end"/>
            </w:r>
          </w:p>
          <w:p w:rsidR="00BC108E" w:rsidRPr="00BA0B74" w:rsidRDefault="00BC108E" w:rsidP="004E743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 xml:space="preserve">Firmado el técnico </w:t>
            </w:r>
            <w:r>
              <w:rPr>
                <w:rFonts w:ascii="Arial" w:hAnsi="Arial" w:cs="Arial"/>
              </w:rPr>
              <w:t>proyectista</w:t>
            </w:r>
            <w:r w:rsidRPr="00BA0B74">
              <w:rPr>
                <w:rFonts w:ascii="Arial" w:hAnsi="Arial" w:cs="Arial"/>
              </w:rPr>
              <w:t xml:space="preserve"> / </w:t>
            </w:r>
          </w:p>
          <w:p w:rsidR="00BC108E" w:rsidRPr="00BC108E" w:rsidRDefault="00BC108E" w:rsidP="00BC108E">
            <w:pPr>
              <w:jc w:val="center"/>
              <w:rPr>
                <w:rFonts w:ascii="Arial" w:hAnsi="Arial" w:cs="Arial"/>
                <w:i/>
              </w:rPr>
            </w:pPr>
            <w:r w:rsidRPr="00BA0B74">
              <w:rPr>
                <w:rFonts w:ascii="Arial" w:hAnsi="Arial" w:cs="Arial"/>
                <w:i/>
              </w:rPr>
              <w:t xml:space="preserve">Signat el tècnic </w:t>
            </w:r>
            <w:r w:rsidRPr="00BC108E">
              <w:rPr>
                <w:rFonts w:ascii="Arial" w:hAnsi="Arial" w:cs="Arial"/>
                <w:i/>
              </w:rPr>
              <w:t>projectista</w:t>
            </w:r>
          </w:p>
          <w:p w:rsidR="00BC108E" w:rsidRDefault="00BC108E" w:rsidP="004E743E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5016" w:type="dxa"/>
          </w:tcPr>
          <w:p w:rsidR="00BC108E" w:rsidRPr="00BA0B74" w:rsidRDefault="00BC108E" w:rsidP="00BC108E">
            <w:pPr>
              <w:jc w:val="both"/>
              <w:rPr>
                <w:rFonts w:ascii="Arial" w:hAnsi="Arial" w:cs="Arial"/>
                <w:i/>
              </w:rPr>
            </w:pPr>
            <w:r w:rsidRPr="00BA0B74">
              <w:rPr>
                <w:rFonts w:ascii="Arial" w:hAnsi="Arial" w:cs="Arial"/>
              </w:rPr>
              <w:t xml:space="preserve">Y para que conste y surta los efectos oportunos, se expide y firma la presente declaración responsable de la veracidad de los datos e información anteriores. Que se tenga por formulada la presente declaración responsable. / </w:t>
            </w:r>
            <w:r w:rsidRPr="00BA0B74">
              <w:rPr>
                <w:rFonts w:ascii="Arial" w:hAnsi="Arial" w:cs="Arial"/>
                <w:i/>
              </w:rPr>
              <w:t>I per deixar-ne constància i tinga els efectes oportuns, s'expedeix i signatura la present declaració responsable de la veracitat de les dades i informació anteriors. Que es tinga per formulada la present declaració responsable.</w:t>
            </w:r>
          </w:p>
          <w:p w:rsidR="00BC108E" w:rsidRPr="00BA0B74" w:rsidRDefault="00BC108E" w:rsidP="00BC108E">
            <w:pPr>
              <w:jc w:val="both"/>
              <w:rPr>
                <w:rFonts w:ascii="Arial" w:hAnsi="Arial" w:cs="Arial"/>
                <w:i/>
              </w:rPr>
            </w:pPr>
          </w:p>
          <w:p w:rsidR="00BC108E" w:rsidRPr="00BA0B74" w:rsidRDefault="00BC108E" w:rsidP="00BC108E">
            <w:pPr>
              <w:jc w:val="center"/>
              <w:rPr>
                <w:rFonts w:ascii="Arial" w:hAnsi="Arial" w:cs="Arial"/>
                <w:i/>
              </w:rPr>
            </w:pPr>
            <w:r w:rsidRPr="00BA0B74">
              <w:rPr>
                <w:rFonts w:ascii="Arial" w:hAnsi="Arial" w:cs="Arial"/>
                <w:i/>
              </w:rPr>
              <w:t xml:space="preserve">Catarroja, </w:t>
            </w:r>
            <w:r w:rsidRPr="00BA0B74">
              <w:rPr>
                <w:rFonts w:ascii="Arial" w:hAnsi="Arial" w:cs="Arial"/>
                <w:i/>
              </w:rPr>
              <w:fldChar w:fldCharType="begin"/>
            </w:r>
            <w:r w:rsidRPr="00BA0B74">
              <w:rPr>
                <w:rFonts w:ascii="Arial" w:hAnsi="Arial" w:cs="Arial"/>
                <w:i/>
              </w:rPr>
              <w:instrText xml:space="preserve"> TIME \@ "d' de 'MMMM' de 'yyyy" </w:instrText>
            </w:r>
            <w:r w:rsidRPr="00BA0B74">
              <w:rPr>
                <w:rFonts w:ascii="Arial" w:hAnsi="Arial" w:cs="Arial"/>
                <w:i/>
              </w:rPr>
              <w:fldChar w:fldCharType="separate"/>
            </w:r>
            <w:r w:rsidR="00D84753">
              <w:rPr>
                <w:rFonts w:ascii="Arial" w:hAnsi="Arial" w:cs="Arial"/>
                <w:i/>
                <w:noProof/>
              </w:rPr>
              <w:t>17 de julio de 2023</w:t>
            </w:r>
            <w:r w:rsidRPr="00BA0B74">
              <w:rPr>
                <w:rFonts w:ascii="Arial" w:hAnsi="Arial" w:cs="Arial"/>
                <w:i/>
              </w:rPr>
              <w:fldChar w:fldCharType="end"/>
            </w:r>
          </w:p>
          <w:p w:rsidR="00BC108E" w:rsidRPr="00BA0B74" w:rsidRDefault="00BC108E" w:rsidP="00BC108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</w:rPr>
            </w:pPr>
          </w:p>
          <w:p w:rsidR="00A206AC" w:rsidRDefault="00BC108E" w:rsidP="00BC108E">
            <w:pPr>
              <w:jc w:val="center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Firmado</w:t>
            </w:r>
            <w:r>
              <w:rPr>
                <w:rFonts w:ascii="Arial" w:hAnsi="Arial" w:cs="Arial"/>
              </w:rPr>
              <w:t xml:space="preserve"> el técnico director de obra</w:t>
            </w:r>
            <w:r w:rsidRPr="00BA0B74">
              <w:rPr>
                <w:rFonts w:ascii="Arial" w:hAnsi="Arial" w:cs="Arial"/>
              </w:rPr>
              <w:t xml:space="preserve"> / </w:t>
            </w:r>
          </w:p>
          <w:p w:rsidR="00BC108E" w:rsidRPr="00BC108E" w:rsidRDefault="00BC108E" w:rsidP="00BC108E">
            <w:pPr>
              <w:jc w:val="center"/>
              <w:rPr>
                <w:rFonts w:ascii="Arial" w:hAnsi="Arial" w:cs="Arial"/>
                <w:i/>
              </w:rPr>
            </w:pPr>
            <w:r w:rsidRPr="00BA0B74">
              <w:rPr>
                <w:rFonts w:ascii="Arial" w:hAnsi="Arial" w:cs="Arial"/>
                <w:i/>
              </w:rPr>
              <w:t xml:space="preserve">Signat el tècnic </w:t>
            </w:r>
            <w:r>
              <w:rPr>
                <w:rFonts w:ascii="Arial" w:hAnsi="Arial" w:cs="Arial"/>
                <w:i/>
              </w:rPr>
              <w:t>director d’obra</w:t>
            </w:r>
          </w:p>
          <w:p w:rsidR="00BC108E" w:rsidRPr="00BC108E" w:rsidRDefault="00BC108E" w:rsidP="00BC108E"/>
        </w:tc>
      </w:tr>
    </w:tbl>
    <w:p w:rsidR="004E743E" w:rsidRDefault="004E743E" w:rsidP="00034A5A"/>
    <w:sectPr w:rsidR="004E743E" w:rsidSect="00034A5A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92F" w:rsidRDefault="0031792F" w:rsidP="001B2CAF">
      <w:pPr>
        <w:spacing w:after="0" w:line="240" w:lineRule="auto"/>
      </w:pPr>
      <w:r>
        <w:separator/>
      </w:r>
    </w:p>
  </w:endnote>
  <w:endnote w:type="continuationSeparator" w:id="0">
    <w:p w:rsidR="0031792F" w:rsidRDefault="0031792F" w:rsidP="001B2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92F" w:rsidRDefault="0031792F" w:rsidP="001B2CAF">
      <w:pPr>
        <w:spacing w:after="0" w:line="240" w:lineRule="auto"/>
      </w:pPr>
      <w:r>
        <w:separator/>
      </w:r>
    </w:p>
  </w:footnote>
  <w:footnote w:type="continuationSeparator" w:id="0">
    <w:p w:rsidR="0031792F" w:rsidRDefault="0031792F" w:rsidP="001B2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7229"/>
    </w:tblGrid>
    <w:tr w:rsidR="00C43898" w:rsidTr="00386EA0">
      <w:tc>
        <w:tcPr>
          <w:tcW w:w="2802" w:type="dxa"/>
        </w:tcPr>
        <w:p w:rsidR="00C43898" w:rsidRDefault="00C43898" w:rsidP="00C43898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6D2608AD" wp14:editId="6727CAF8">
                <wp:extent cx="1546347" cy="771525"/>
                <wp:effectExtent l="0" t="0" r="0" b="0"/>
                <wp:docPr id="2" name="Imagen 2" descr="Y:\05_Organización\Normalización\Identidad Corporativa\Ajuntament de Catarroja _ LOGOS\Ajuntament de Catarroja _ LOGOS\Logo Ajuntament Catarroja\JPG (Web)\Logo Horizontal Azul JP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Y:\05_Organización\Normalización\Identidad Corporativa\Ajuntament de Catarroja _ LOGOS\Ajuntament de Catarroja _ LOGOS\Logo Ajuntament Catarroja\JPG (Web)\Logo Horizontal Azul JP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6165" cy="771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9" w:type="dxa"/>
        </w:tcPr>
        <w:p w:rsidR="00563FFF" w:rsidRDefault="00563FFF" w:rsidP="00C43898">
          <w:pPr>
            <w:pStyle w:val="Encabezado"/>
            <w:jc w:val="center"/>
          </w:pPr>
        </w:p>
        <w:p w:rsidR="00C43898" w:rsidRPr="001B2CAF" w:rsidRDefault="00C43898" w:rsidP="00C43898">
          <w:pPr>
            <w:pStyle w:val="Encabezado"/>
            <w:jc w:val="center"/>
            <w:rPr>
              <w:i/>
            </w:rPr>
          </w:pPr>
          <w:r>
            <w:t>DECLARACIÓN RESPONSABLE DE LOS TÉCNICOS COMPETENTES PROYECTISTA</w:t>
          </w:r>
          <w:r w:rsidR="00A144AF">
            <w:t xml:space="preserve"> Y DIRECTOR DE LA EJECUCIÓN DE OBRAS</w:t>
          </w:r>
          <w:r>
            <w:t xml:space="preserve"> / </w:t>
          </w:r>
          <w:r w:rsidRPr="001B2CAF">
            <w:rPr>
              <w:i/>
            </w:rPr>
            <w:t xml:space="preserve">DECLARACIÓ RESPONSABLE DELS </w:t>
          </w:r>
          <w:r>
            <w:rPr>
              <w:i/>
            </w:rPr>
            <w:t>T</w:t>
          </w:r>
          <w:r w:rsidRPr="001B2CAF">
            <w:rPr>
              <w:i/>
            </w:rPr>
            <w:t>ÈCNICS COMPETENTS</w:t>
          </w:r>
          <w:r>
            <w:rPr>
              <w:i/>
            </w:rPr>
            <w:t xml:space="preserve"> </w:t>
          </w:r>
          <w:r w:rsidR="00386EA0">
            <w:rPr>
              <w:i/>
            </w:rPr>
            <w:t>PROJECTISTA</w:t>
          </w:r>
          <w:r w:rsidR="00A144AF">
            <w:rPr>
              <w:i/>
            </w:rPr>
            <w:t xml:space="preserve"> I DIRECTOR DE L’EXECUCIÓ D</w:t>
          </w:r>
          <w:r w:rsidR="00AD382E">
            <w:rPr>
              <w:i/>
            </w:rPr>
            <w:t>’</w:t>
          </w:r>
          <w:r w:rsidR="00A144AF">
            <w:rPr>
              <w:i/>
            </w:rPr>
            <w:t>OBRES</w:t>
          </w:r>
        </w:p>
        <w:p w:rsidR="00C43898" w:rsidRDefault="00C43898" w:rsidP="00C43898">
          <w:pPr>
            <w:pStyle w:val="Encabezado"/>
          </w:pPr>
        </w:p>
      </w:tc>
    </w:tr>
  </w:tbl>
  <w:p w:rsidR="001B2CAF" w:rsidRPr="00C43898" w:rsidRDefault="001B2CAF" w:rsidP="00C4389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0760F"/>
    <w:multiLevelType w:val="hybridMultilevel"/>
    <w:tmpl w:val="C8C25550"/>
    <w:lvl w:ilvl="0" w:tplc="59A8106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8F199B"/>
    <w:multiLevelType w:val="hybridMultilevel"/>
    <w:tmpl w:val="095424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CB2AE8"/>
    <w:multiLevelType w:val="hybridMultilevel"/>
    <w:tmpl w:val="77F8CABC"/>
    <w:lvl w:ilvl="0" w:tplc="59A81064">
      <w:numFmt w:val="bullet"/>
      <w:lvlText w:val="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7BA191D"/>
    <w:multiLevelType w:val="hybridMultilevel"/>
    <w:tmpl w:val="2CB8F88E"/>
    <w:lvl w:ilvl="0" w:tplc="59A8106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8AC"/>
    <w:rsid w:val="00034A5A"/>
    <w:rsid w:val="001B2CAF"/>
    <w:rsid w:val="00224BCB"/>
    <w:rsid w:val="002328AC"/>
    <w:rsid w:val="0031792F"/>
    <w:rsid w:val="00386EA0"/>
    <w:rsid w:val="003D41FA"/>
    <w:rsid w:val="004E743E"/>
    <w:rsid w:val="0056238B"/>
    <w:rsid w:val="00563FFF"/>
    <w:rsid w:val="005D0E41"/>
    <w:rsid w:val="005D69A2"/>
    <w:rsid w:val="00803ED6"/>
    <w:rsid w:val="00A144AF"/>
    <w:rsid w:val="00A206AC"/>
    <w:rsid w:val="00A54BED"/>
    <w:rsid w:val="00AA29EE"/>
    <w:rsid w:val="00AD382E"/>
    <w:rsid w:val="00AF724B"/>
    <w:rsid w:val="00B1053E"/>
    <w:rsid w:val="00B3225D"/>
    <w:rsid w:val="00BA0B74"/>
    <w:rsid w:val="00BC108E"/>
    <w:rsid w:val="00C43898"/>
    <w:rsid w:val="00CE1C37"/>
    <w:rsid w:val="00D8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2CAF"/>
  </w:style>
  <w:style w:type="paragraph" w:styleId="Piedepgina">
    <w:name w:val="footer"/>
    <w:basedOn w:val="Normal"/>
    <w:link w:val="PiedepginaCar"/>
    <w:uiPriority w:val="99"/>
    <w:unhideWhenUsed/>
    <w:rsid w:val="001B2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CAF"/>
  </w:style>
  <w:style w:type="paragraph" w:styleId="Textodeglobo">
    <w:name w:val="Balloon Text"/>
    <w:basedOn w:val="Normal"/>
    <w:link w:val="TextodegloboCar"/>
    <w:uiPriority w:val="99"/>
    <w:semiHidden/>
    <w:unhideWhenUsed/>
    <w:rsid w:val="001B2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2CA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43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224BCB"/>
    <w:rPr>
      <w:color w:val="808080"/>
    </w:rPr>
  </w:style>
  <w:style w:type="paragraph" w:styleId="Prrafodelista">
    <w:name w:val="List Paragraph"/>
    <w:basedOn w:val="Normal"/>
    <w:uiPriority w:val="34"/>
    <w:qFormat/>
    <w:rsid w:val="005623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2CAF"/>
  </w:style>
  <w:style w:type="paragraph" w:styleId="Piedepgina">
    <w:name w:val="footer"/>
    <w:basedOn w:val="Normal"/>
    <w:link w:val="PiedepginaCar"/>
    <w:uiPriority w:val="99"/>
    <w:unhideWhenUsed/>
    <w:rsid w:val="001B2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CAF"/>
  </w:style>
  <w:style w:type="paragraph" w:styleId="Textodeglobo">
    <w:name w:val="Balloon Text"/>
    <w:basedOn w:val="Normal"/>
    <w:link w:val="TextodegloboCar"/>
    <w:uiPriority w:val="99"/>
    <w:semiHidden/>
    <w:unhideWhenUsed/>
    <w:rsid w:val="001B2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2CA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43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224BCB"/>
    <w:rPr>
      <w:color w:val="808080"/>
    </w:rPr>
  </w:style>
  <w:style w:type="paragraph" w:styleId="Prrafodelista">
    <w:name w:val="List Paragraph"/>
    <w:basedOn w:val="Normal"/>
    <w:uiPriority w:val="34"/>
    <w:qFormat/>
    <w:rsid w:val="005623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0D067-E353-4293-A5FE-1B709B846DCD}"/>
      </w:docPartPr>
      <w:docPartBody>
        <w:p w:rsidR="00A91C13" w:rsidRDefault="00B4130B">
          <w:r w:rsidRPr="002D358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46A2046239F4D398C9EB6A73273F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7D23D-F0D6-4EC7-A073-EF227AD73C2F}"/>
      </w:docPartPr>
      <w:docPartBody>
        <w:p w:rsidR="00B37D43" w:rsidRDefault="00A91C13" w:rsidP="00A91C13">
          <w:pPr>
            <w:pStyle w:val="446A2046239F4D398C9EB6A73273FCBC"/>
          </w:pPr>
          <w:r w:rsidRPr="002D3584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30B"/>
    <w:rsid w:val="00A91C13"/>
    <w:rsid w:val="00B37D43"/>
    <w:rsid w:val="00B4130B"/>
    <w:rsid w:val="00F3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91C13"/>
    <w:rPr>
      <w:color w:val="808080"/>
    </w:rPr>
  </w:style>
  <w:style w:type="paragraph" w:customStyle="1" w:styleId="8F5B756BDF4F44879D0E4880F6A17B24">
    <w:name w:val="8F5B756BDF4F44879D0E4880F6A17B24"/>
    <w:rsid w:val="00B4130B"/>
  </w:style>
  <w:style w:type="paragraph" w:customStyle="1" w:styleId="D617505C49CB42FE96E37B506217E7C5">
    <w:name w:val="D617505C49CB42FE96E37B506217E7C5"/>
    <w:rsid w:val="00B4130B"/>
  </w:style>
  <w:style w:type="paragraph" w:customStyle="1" w:styleId="446A2046239F4D398C9EB6A73273FCBC">
    <w:name w:val="446A2046239F4D398C9EB6A73273FCBC"/>
    <w:rsid w:val="00A91C1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91C13"/>
    <w:rPr>
      <w:color w:val="808080"/>
    </w:rPr>
  </w:style>
  <w:style w:type="paragraph" w:customStyle="1" w:styleId="8F5B756BDF4F44879D0E4880F6A17B24">
    <w:name w:val="8F5B756BDF4F44879D0E4880F6A17B24"/>
    <w:rsid w:val="00B4130B"/>
  </w:style>
  <w:style w:type="paragraph" w:customStyle="1" w:styleId="D617505C49CB42FE96E37B506217E7C5">
    <w:name w:val="D617505C49CB42FE96E37B506217E7C5"/>
    <w:rsid w:val="00B4130B"/>
  </w:style>
  <w:style w:type="paragraph" w:customStyle="1" w:styleId="446A2046239F4D398C9EB6A73273FCBC">
    <w:name w:val="446A2046239F4D398C9EB6A73273FCBC"/>
    <w:rsid w:val="00A91C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9E781FAF</Template>
  <TotalTime>1</TotalTime>
  <Pages>2</Pages>
  <Words>705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Catarroja</Company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 Santonja</dc:creator>
  <cp:lastModifiedBy>Andres Garcia</cp:lastModifiedBy>
  <cp:revision>2</cp:revision>
  <cp:lastPrinted>2023-04-06T06:52:00Z</cp:lastPrinted>
  <dcterms:created xsi:type="dcterms:W3CDTF">2023-07-17T11:11:00Z</dcterms:created>
  <dcterms:modified xsi:type="dcterms:W3CDTF">2023-07-17T11:11:00Z</dcterms:modified>
</cp:coreProperties>
</file>